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D9935A" w14:textId="77777777" w:rsidR="00F172C9" w:rsidRDefault="00F172C9"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7C18F0D3" wp14:editId="63DBC124">
                <wp:simplePos x="0" y="0"/>
                <wp:positionH relativeFrom="column">
                  <wp:posOffset>2402205</wp:posOffset>
                </wp:positionH>
                <wp:positionV relativeFrom="paragraph">
                  <wp:posOffset>2488565</wp:posOffset>
                </wp:positionV>
                <wp:extent cx="3657600" cy="1093470"/>
                <wp:effectExtent l="0" t="0" r="3810" b="0"/>
                <wp:wrapNone/>
                <wp:docPr id="1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093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5746A2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color w:val="00B050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color w:val="00B050"/>
                                <w:sz w:val="56"/>
                                <w:szCs w:val="56"/>
                              </w:rPr>
                              <w:t>Supertato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18F0D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189.15pt;margin-top:195.95pt;width:4in;height:86.1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" filled="f" fillcolor="#5b9bd5" stroked="f" strokecolor="black [0]" strokeweight="2pt">
                <v:textbox inset="2.88pt,2.88pt,2.88pt,2.88pt">
                  <w:txbxContent>
                    <w:p w14:paraId="705746A2" w14:textId="77777777" w:rsidR="00F172C9" w:rsidRDefault="00F172C9" w:rsidP="00F172C9">
                      <w:pPr>
                        <w:widowControl w:val="0"/>
                        <w:jc w:val="center"/>
                        <w:rPr>
                          <w:color w:val="00B050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color w:val="00B050"/>
                          <w:sz w:val="56"/>
                          <w:szCs w:val="56"/>
                        </w:rPr>
                        <w:t>Supertato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1104" behindDoc="0" locked="0" layoutInCell="1" allowOverlap="1" wp14:anchorId="2AB384EE" wp14:editId="43FF7441">
                <wp:simplePos x="0" y="0"/>
                <wp:positionH relativeFrom="column">
                  <wp:posOffset>-499745</wp:posOffset>
                </wp:positionH>
                <wp:positionV relativeFrom="paragraph">
                  <wp:posOffset>-217170</wp:posOffset>
                </wp:positionV>
                <wp:extent cx="3429000" cy="2077085"/>
                <wp:effectExtent l="8890" t="7620" r="10160" b="10795"/>
                <wp:wrapNone/>
                <wp:docPr id="1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77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FE6455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Personal, Social and Emotional</w:t>
                            </w:r>
                          </w:p>
                          <w:p w14:paraId="035BE866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Talk to your child about what they are good at and what their super power is, for example, being kind.</w:t>
                            </w:r>
                          </w:p>
                          <w:p w14:paraId="77EF4A86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Talk about feelings and play facial expressions games in a mirror. Draw a face on your potato and decide how the potato is feeling (happy, sad, angry, excited). See attached potato.</w:t>
                            </w:r>
                          </w:p>
                          <w:p w14:paraId="320ADCBC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384EE" id="Text Box 22" o:spid="_x0000_s1027" type="#_x0000_t202" style="position:absolute;margin-left:-39.35pt;margin-top:-17.1pt;width:270pt;height:163.55pt;z-index:2516311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" filled="f" fillcolor="#5b9bd5" strokeweight="1pt">
                <v:shadow color="black [0]"/>
                <v:textbox inset="2.88pt,2.88pt,2.88pt,2.88pt">
                  <w:txbxContent>
                    <w:p w14:paraId="5DFE6455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Personal, Social and Emotional</w:t>
                      </w:r>
                    </w:p>
                    <w:p w14:paraId="035BE866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Talk to your child about what they are good at and what their super power is, for example, being kind.</w:t>
                      </w:r>
                    </w:p>
                    <w:p w14:paraId="77EF4A86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Talk about feelings and play facial expressions games in a mirror. Draw a face on your potato and decide how the potato is feeling (happy, sad, angry, excited). See attached potato.</w:t>
                      </w:r>
                    </w:p>
                    <w:p w14:paraId="320ADCBC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2128" behindDoc="0" locked="0" layoutInCell="1" allowOverlap="1" wp14:anchorId="3A1BBAA1" wp14:editId="54D3843C">
                <wp:simplePos x="0" y="0"/>
                <wp:positionH relativeFrom="column">
                  <wp:posOffset>3012440</wp:posOffset>
                </wp:positionH>
                <wp:positionV relativeFrom="paragraph">
                  <wp:posOffset>-299085</wp:posOffset>
                </wp:positionV>
                <wp:extent cx="3180715" cy="2373630"/>
                <wp:effectExtent l="6350" t="9525" r="13335" b="762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715" cy="23736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5AA237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Physical Development</w:t>
                            </w:r>
                          </w:p>
                          <w:p w14:paraId="530E1B07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Talk about your child’s favourite vegetables and create a vegetable soup.</w:t>
                            </w:r>
                          </w:p>
                          <w:p w14:paraId="5F2FCFE8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Talk about foods that are good for you and food that is not as good for you.</w:t>
                            </w:r>
                          </w:p>
                          <w:p w14:paraId="4847D47E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Try a range of vegetables and talk about what you like/dislike.</w:t>
                            </w:r>
                          </w:p>
                          <w:p w14:paraId="06AFBE1E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Complete a superhero workout.</w:t>
                            </w:r>
                          </w:p>
                          <w:p w14:paraId="1F1D3E4C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proofErr w:type="spellStart"/>
                            <w:r>
                              <w:t>Supertato</w:t>
                            </w:r>
                            <w:proofErr w:type="spellEnd"/>
                            <w:r>
                              <w:t xml:space="preserve"> threading.</w:t>
                            </w:r>
                          </w:p>
                          <w:p w14:paraId="3FEBA255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Carrot cutting scissor control.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BBAA1" id="Text Box 23" o:spid="_x0000_s1028" type="#_x0000_t202" style="position:absolute;margin-left:237.2pt;margin-top:-23.55pt;width:250.45pt;height:186.9pt;z-index:2516321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" filled="f" fillcolor="#5b9bd5" strokeweight="1pt">
                <v:shadow color="black [0]"/>
                <v:textbox inset="2.88pt,2.88pt,2.88pt,2.88pt">
                  <w:txbxContent>
                    <w:p w14:paraId="7F5AA237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Physical Development</w:t>
                      </w:r>
                    </w:p>
                    <w:p w14:paraId="530E1B07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Talk about your child’s favourite vegetables and create a vegetable soup.</w:t>
                      </w:r>
                    </w:p>
                    <w:p w14:paraId="5F2FCFE8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Talk about foods that are good for you and food that is not as good for you.</w:t>
                      </w:r>
                    </w:p>
                    <w:p w14:paraId="4847D47E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Try a range of vegetables and talk about what you like/dislike.</w:t>
                      </w:r>
                    </w:p>
                    <w:p w14:paraId="06AFBE1E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Complete a superhero workout.</w:t>
                      </w:r>
                    </w:p>
                    <w:p w14:paraId="1F1D3E4C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proofErr w:type="spellStart"/>
                      <w:r>
                        <w:t>Supertato</w:t>
                      </w:r>
                      <w:proofErr w:type="spellEnd"/>
                      <w:r>
                        <w:t xml:space="preserve"> threading.</w:t>
                      </w:r>
                    </w:p>
                    <w:p w14:paraId="3FEBA255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Carrot cutting scissor control. </w:t>
                      </w:r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3152" behindDoc="0" locked="0" layoutInCell="1" allowOverlap="1" wp14:anchorId="5184D227" wp14:editId="6F7F12A2">
                <wp:simplePos x="0" y="0"/>
                <wp:positionH relativeFrom="column">
                  <wp:posOffset>6318250</wp:posOffset>
                </wp:positionH>
                <wp:positionV relativeFrom="paragraph">
                  <wp:posOffset>-476250</wp:posOffset>
                </wp:positionV>
                <wp:extent cx="3092450" cy="2538730"/>
                <wp:effectExtent l="6985" t="11430" r="15240" b="12065"/>
                <wp:wrapNone/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25387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77157E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Communication and Language</w:t>
                            </w:r>
                          </w:p>
                          <w:p w14:paraId="10806B3A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Sing songs such as 1 potato, 2 potatoes, 3 potatoes, 4 etc. </w:t>
                            </w:r>
                          </w:p>
                          <w:p w14:paraId="299E4B7D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Read the story using different voices and pause to allow your child to join in with       repeated phrases.</w:t>
                            </w:r>
                          </w:p>
                          <w:p w14:paraId="38C2D5D3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Using your </w:t>
                            </w:r>
                            <w:proofErr w:type="spellStart"/>
                            <w:r>
                              <w:t>Supertato</w:t>
                            </w:r>
                            <w:proofErr w:type="spellEnd"/>
                            <w:r>
                              <w:t xml:space="preserve">, hide it around your house and ask your child to tell you and       describe where it is (positional language) for example,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in </w:t>
                            </w:r>
                            <w:r>
                              <w:t xml:space="preserve">a box,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under </w:t>
                            </w:r>
                            <w:r>
                              <w:t xml:space="preserve">the bed, </w:t>
                            </w:r>
                            <w:proofErr w:type="spellStart"/>
                            <w:r>
                              <w:t>i</w:t>
                            </w:r>
                            <w:r>
                              <w:rPr>
                                <w:b/>
                                <w:bCs/>
                              </w:rPr>
                              <w:t>nfront</w:t>
                            </w:r>
                            <w:proofErr w:type="spellEnd"/>
                            <w:r>
                              <w:t xml:space="preserve"> of the </w:t>
                            </w:r>
                            <w:proofErr w:type="spellStart"/>
                            <w:r>
                              <w:t>tv</w:t>
                            </w:r>
                            <w:proofErr w:type="spellEnd"/>
                            <w:r>
                              <w:t xml:space="preserve">,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behind </w:t>
                            </w:r>
                            <w:r>
                              <w:t xml:space="preserve">the door. </w:t>
                            </w:r>
                          </w:p>
                          <w:p w14:paraId="2591CA35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4D227" id="Text Box 24" o:spid="_x0000_s1029" type="#_x0000_t202" style="position:absolute;margin-left:497.5pt;margin-top:-37.5pt;width:243.5pt;height:199.9pt;z-index:2516331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" filled="f" fillcolor="#5b9bd5" strokeweight="1pt">
                <v:shadow color="black [0]"/>
                <v:textbox inset="2.88pt,2.88pt,2.88pt,2.88pt">
                  <w:txbxContent>
                    <w:p w14:paraId="4177157E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Communication and Language</w:t>
                      </w:r>
                    </w:p>
                    <w:p w14:paraId="10806B3A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Sing songs such as 1 potato, 2 potatoes, 3 potatoes, 4 etc. </w:t>
                      </w:r>
                    </w:p>
                    <w:p w14:paraId="299E4B7D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Read the story using different voices and pause to allow your child to join in with       repeated phrases.</w:t>
                      </w:r>
                    </w:p>
                    <w:p w14:paraId="38C2D5D3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Using your </w:t>
                      </w:r>
                      <w:proofErr w:type="spellStart"/>
                      <w:r>
                        <w:t>Supertato</w:t>
                      </w:r>
                      <w:proofErr w:type="spellEnd"/>
                      <w:r>
                        <w:t xml:space="preserve">, hide it around your house and ask your child to tell you and       describe where it is (positional language) for example, </w:t>
                      </w:r>
                      <w:r>
                        <w:rPr>
                          <w:b/>
                          <w:bCs/>
                        </w:rPr>
                        <w:t xml:space="preserve">in </w:t>
                      </w:r>
                      <w:r>
                        <w:t xml:space="preserve">a box, </w:t>
                      </w:r>
                      <w:r>
                        <w:rPr>
                          <w:b/>
                          <w:bCs/>
                        </w:rPr>
                        <w:t xml:space="preserve">under </w:t>
                      </w:r>
                      <w:r>
                        <w:t xml:space="preserve">the bed, </w:t>
                      </w:r>
                      <w:proofErr w:type="spellStart"/>
                      <w:r>
                        <w:t>i</w:t>
                      </w:r>
                      <w:r>
                        <w:rPr>
                          <w:b/>
                          <w:bCs/>
                        </w:rPr>
                        <w:t>nfront</w:t>
                      </w:r>
                      <w:proofErr w:type="spellEnd"/>
                      <w:r>
                        <w:t xml:space="preserve"> of the </w:t>
                      </w:r>
                      <w:proofErr w:type="spellStart"/>
                      <w:r>
                        <w:t>tv</w:t>
                      </w:r>
                      <w:proofErr w:type="spellEnd"/>
                      <w:r>
                        <w:t xml:space="preserve">, </w:t>
                      </w:r>
                      <w:r>
                        <w:rPr>
                          <w:b/>
                          <w:bCs/>
                        </w:rPr>
                        <w:t xml:space="preserve">behind </w:t>
                      </w:r>
                      <w:r>
                        <w:t xml:space="preserve">the door. </w:t>
                      </w:r>
                    </w:p>
                    <w:p w14:paraId="2591CA35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78FAC357" wp14:editId="4724CF6D">
                <wp:simplePos x="0" y="0"/>
                <wp:positionH relativeFrom="column">
                  <wp:posOffset>6858000</wp:posOffset>
                </wp:positionH>
                <wp:positionV relativeFrom="paragraph">
                  <wp:posOffset>2123440</wp:posOffset>
                </wp:positionV>
                <wp:extent cx="2474595" cy="4502150"/>
                <wp:effectExtent l="13335" t="6350" r="7620" b="6350"/>
                <wp:wrapNone/>
                <wp:docPr id="1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4595" cy="45021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CFF51B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Expressive Art and Design</w:t>
                            </w:r>
                          </w:p>
                          <w:p w14:paraId="0DFB01B3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Create your own </w:t>
                            </w:r>
                            <w:proofErr w:type="spellStart"/>
                            <w:r>
                              <w:t>Supertato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17CF14A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Create your own super vegetable.</w:t>
                            </w:r>
                          </w:p>
                          <w:p w14:paraId="614185BD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Ask an adult to cut shapes into the potatoes and do some potato printing.</w:t>
                            </w:r>
                          </w:p>
                          <w:p w14:paraId="29B48631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Dress up as a superhero for the day.</w:t>
                            </w:r>
                          </w:p>
                          <w:p w14:paraId="0D8CDA2C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Make a </w:t>
                            </w:r>
                            <w:proofErr w:type="spellStart"/>
                            <w:r>
                              <w:t>Supertato</w:t>
                            </w:r>
                            <w:proofErr w:type="spellEnd"/>
                            <w:r>
                              <w:t xml:space="preserve"> using craft       materials.</w:t>
                            </w:r>
                          </w:p>
                          <w:p w14:paraId="6F9A91B0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Design your own superhero mask.</w:t>
                            </w:r>
                          </w:p>
                          <w:p w14:paraId="17D406A0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Make a trap to catch the ‘Evil Pea’. This could be using junk modelling materials or even wooden blocks.</w:t>
                            </w:r>
                          </w:p>
                          <w:p w14:paraId="3C0EDB00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Make some playdough to represent </w:t>
                            </w:r>
                            <w:proofErr w:type="spellStart"/>
                            <w:r>
                              <w:t>supertato</w:t>
                            </w:r>
                            <w:proofErr w:type="spellEnd"/>
                            <w:r>
                              <w:t xml:space="preserve"> and stick eyes, arms etc. on him.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AC357" id="Text Box 25" o:spid="_x0000_s1030" type="#_x0000_t202" style="position:absolute;margin-left:540pt;margin-top:167.2pt;width:194.85pt;height:354.5pt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" filled="f" fillcolor="#5b9bd5" strokeweight="1pt">
                <v:shadow color="black [0]"/>
                <v:textbox inset="2.88pt,2.88pt,2.88pt,2.88pt">
                  <w:txbxContent>
                    <w:p w14:paraId="5DCFF51B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Expressive Art and Design</w:t>
                      </w:r>
                    </w:p>
                    <w:p w14:paraId="0DFB01B3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Create your own </w:t>
                      </w:r>
                      <w:proofErr w:type="spellStart"/>
                      <w:r>
                        <w:t>Supertato</w:t>
                      </w:r>
                      <w:proofErr w:type="spellEnd"/>
                      <w:r>
                        <w:t>.</w:t>
                      </w:r>
                    </w:p>
                    <w:p w14:paraId="717CF14A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Create your own super vegetable.</w:t>
                      </w:r>
                    </w:p>
                    <w:p w14:paraId="614185BD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Ask an adult to cut shapes into the potatoes and do some potato printing.</w:t>
                      </w:r>
                    </w:p>
                    <w:p w14:paraId="29B48631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Dress up as a superhero for the day.</w:t>
                      </w:r>
                    </w:p>
                    <w:p w14:paraId="0D8CDA2C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Make a </w:t>
                      </w:r>
                      <w:proofErr w:type="spellStart"/>
                      <w:r>
                        <w:t>Supertato</w:t>
                      </w:r>
                      <w:proofErr w:type="spellEnd"/>
                      <w:r>
                        <w:t xml:space="preserve"> using craft       materials.</w:t>
                      </w:r>
                    </w:p>
                    <w:p w14:paraId="6F9A91B0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Design your own superhero mask.</w:t>
                      </w:r>
                    </w:p>
                    <w:p w14:paraId="17D406A0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Make a trap to catch the ‘Evil Pea’. This could be using junk modelling materials or even wooden blocks.</w:t>
                      </w:r>
                    </w:p>
                    <w:p w14:paraId="3C0EDB00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Make some playdough to represent </w:t>
                      </w:r>
                      <w:proofErr w:type="spellStart"/>
                      <w:r>
                        <w:t>supertato</w:t>
                      </w:r>
                      <w:proofErr w:type="spellEnd"/>
                      <w:r>
                        <w:t xml:space="preserve"> and stick eyes, arms etc. on him. </w:t>
                      </w:r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6A3654F3" wp14:editId="4165CBA3">
                <wp:simplePos x="0" y="0"/>
                <wp:positionH relativeFrom="column">
                  <wp:posOffset>4478655</wp:posOffset>
                </wp:positionH>
                <wp:positionV relativeFrom="paragraph">
                  <wp:posOffset>3451225</wp:posOffset>
                </wp:positionV>
                <wp:extent cx="2315845" cy="2872105"/>
                <wp:effectExtent l="15240" t="8255" r="12065" b="15240"/>
                <wp:wrapNone/>
                <wp:docPr id="1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5845" cy="287210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525BA9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Understanding the World</w:t>
                            </w:r>
                          </w:p>
                          <w:p w14:paraId="3B9353FD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Freeze some naughty peas or other vegetables  in some ice and explore how to rescue them.</w:t>
                            </w:r>
                          </w:p>
                          <w:p w14:paraId="1E09D27A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Plant some vegetables and watch them grow. Talk about what plants need to grow.</w:t>
                            </w:r>
                          </w:p>
                          <w:p w14:paraId="79DC4352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Talk about real life superheroes and what they do to keep us safe, for example, the police, doctors etc.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654F3" id="Text Box 26" o:spid="_x0000_s1031" type="#_x0000_t202" style="position:absolute;margin-left:352.65pt;margin-top:271.75pt;width:182.35pt;height:226.15pt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" filled="f" fillcolor="#5b9bd5" strokeweight="1pt">
                <v:shadow color="black [0]"/>
                <v:textbox inset="2.88pt,2.88pt,2.88pt,2.88pt">
                  <w:txbxContent>
                    <w:p w14:paraId="5D525BA9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Understanding the World</w:t>
                      </w:r>
                    </w:p>
                    <w:p w14:paraId="3B9353FD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Freeze some naughty peas or other vegetables  in some ice and explore how to rescue them.</w:t>
                      </w:r>
                    </w:p>
                    <w:p w14:paraId="1E09D27A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Plant some vegetables and watch them grow. Talk about what plants need to grow.</w:t>
                      </w:r>
                    </w:p>
                    <w:p w14:paraId="79DC4352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Talk about real life superheroes and what they do to keep us safe, for example, the police, doctors etc. </w:t>
                      </w:r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7942127D" wp14:editId="76CC4349">
                <wp:simplePos x="0" y="0"/>
                <wp:positionH relativeFrom="column">
                  <wp:posOffset>1741805</wp:posOffset>
                </wp:positionH>
                <wp:positionV relativeFrom="paragraph">
                  <wp:posOffset>3371215</wp:posOffset>
                </wp:positionV>
                <wp:extent cx="2613660" cy="2971800"/>
                <wp:effectExtent l="12065" t="6350" r="12700" b="12700"/>
                <wp:wrapNone/>
                <wp:docPr id="10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3660" cy="2971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B6F4FBA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Maths</w:t>
                            </w:r>
                          </w:p>
                          <w:p w14:paraId="785281C3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Potato shape printing.</w:t>
                            </w:r>
                          </w:p>
                          <w:p w14:paraId="104904F6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Count how many ‘Evil Peas’ are on my plates (see resource attached).</w:t>
                            </w:r>
                          </w:p>
                          <w:p w14:paraId="5C50133A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Place the correct amount of potatoes in the dishes. Write numbers next to the dishes and ask the child to match the corresponding amount.</w:t>
                            </w:r>
                          </w:p>
                          <w:p w14:paraId="06FE8B50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Compare the sizes of your vegetables and talk about which vegetables are smaller/ bigger.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2127D" id="Text Box 27" o:spid="_x0000_s1032" type="#_x0000_t202" style="position:absolute;margin-left:137.15pt;margin-top:265.45pt;width:205.8pt;height:234pt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" filled="f" fillcolor="#5b9bd5" strokeweight="1pt">
                <v:shadow color="black [0]"/>
                <v:textbox inset="2.88pt,2.88pt,2.88pt,2.88pt">
                  <w:txbxContent>
                    <w:p w14:paraId="7B6F4FBA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Maths</w:t>
                      </w:r>
                    </w:p>
                    <w:p w14:paraId="785281C3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Potato shape printing.</w:t>
                      </w:r>
                    </w:p>
                    <w:p w14:paraId="104904F6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Count how many ‘Evil Peas’ are on my plates (see resource attached).</w:t>
                      </w:r>
                    </w:p>
                    <w:p w14:paraId="5C50133A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Place the correct amount of potatoes in the dishes. Write numbers next to the dishes and ask the child to match the corresponding amount.</w:t>
                      </w:r>
                    </w:p>
                    <w:p w14:paraId="06FE8B50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Compare the sizes of your vegetables and talk about which vegetables are smaller/ bigger.</w:t>
                      </w:r>
                    </w:p>
                  </w:txbxContent>
                </v:textbox>
              </v:shape>
            </w:pict>
          </mc:Fallback>
        </mc:AlternateContent>
      </w:r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7248" behindDoc="0" locked="0" layoutInCell="1" allowOverlap="1" wp14:anchorId="153E4DB8" wp14:editId="12384B9C">
                <wp:simplePos x="0" y="0"/>
                <wp:positionH relativeFrom="column">
                  <wp:posOffset>-561975</wp:posOffset>
                </wp:positionH>
                <wp:positionV relativeFrom="paragraph">
                  <wp:posOffset>2059305</wp:posOffset>
                </wp:positionV>
                <wp:extent cx="2216150" cy="4285615"/>
                <wp:effectExtent l="13335" t="7620" r="8890" b="12065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6150" cy="42856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CA3AC0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Literacy</w:t>
                            </w:r>
                          </w:p>
                          <w:p w14:paraId="6F3CB1E3" w14:textId="77777777" w:rsidR="00F172C9" w:rsidRDefault="00F172C9" w:rsidP="00F172C9">
                            <w:pPr>
                              <w:widowControl w:val="0"/>
                              <w:ind w:left="567" w:hanging="567"/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Read the story if you have got it at home or listen to the link: https://youtu.be/-_xmKF3tBFs</w:t>
                            </w:r>
                          </w:p>
                          <w:p w14:paraId="06813F04" w14:textId="77777777" w:rsidR="00F172C9" w:rsidRDefault="00F172C9" w:rsidP="00F172C9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Talk about what happened in the story and your favourite part.</w:t>
                            </w:r>
                          </w:p>
                          <w:p w14:paraId="275B1F26" w14:textId="77777777" w:rsidR="00F172C9" w:rsidRDefault="00F172C9" w:rsidP="00F172C9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 xml:space="preserve"> Draw a picture of the ‘Evil Pea’ and put it up in your house to try and  become a detective to find him. </w:t>
                            </w:r>
                          </w:p>
                          <w:p w14:paraId="6DC6AC19" w14:textId="77777777" w:rsidR="00F172C9" w:rsidRDefault="00F172C9" w:rsidP="00F172C9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Using the vegetables in the story as props see if your child can retell the story.</w:t>
                            </w:r>
                          </w:p>
                          <w:p w14:paraId="79C53D3B" w14:textId="77777777" w:rsidR="00F172C9" w:rsidRDefault="00F172C9" w:rsidP="00F172C9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</w:t>
                            </w:r>
                            <w:proofErr w:type="spellStart"/>
                            <w:r>
                              <w:t>Supertato</w:t>
                            </w:r>
                            <w:proofErr w:type="spellEnd"/>
                            <w:r>
                              <w:t xml:space="preserve"> initial sound game (see attached). </w:t>
                            </w:r>
                          </w:p>
                          <w:p w14:paraId="1ECAEDE8" w14:textId="77777777" w:rsidR="00F172C9" w:rsidRDefault="00F172C9" w:rsidP="00F172C9">
                            <w:pPr>
                              <w:widowControl w:val="0"/>
                              <w:ind w:left="567" w:hanging="56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</w:t>
                            </w:r>
                            <w:r>
                              <w:t> Practise writing your name.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E4DB8" id="Text Box 28" o:spid="_x0000_s1033" type="#_x0000_t202" style="position:absolute;margin-left:-44.25pt;margin-top:162.15pt;width:174.5pt;height:337.45pt;z-index:2516372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" filled="f" fillcolor="#5b9bd5" strokeweight="1pt">
                <v:shadow color="black [0]"/>
                <v:textbox inset="2.88pt,2.88pt,2.88pt,2.88pt">
                  <w:txbxContent>
                    <w:p w14:paraId="3ECA3AC0" w14:textId="77777777" w:rsidR="00F172C9" w:rsidRDefault="00F172C9" w:rsidP="00F172C9">
                      <w:pPr>
                        <w:widowControl w:val="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Literacy</w:t>
                      </w:r>
                    </w:p>
                    <w:p w14:paraId="6F3CB1E3" w14:textId="77777777" w:rsidR="00F172C9" w:rsidRDefault="00F172C9" w:rsidP="00F172C9">
                      <w:pPr>
                        <w:widowControl w:val="0"/>
                        <w:ind w:left="567" w:hanging="567"/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Read the story if you have got it at home or listen to the link: https://youtu.be/-_xmKF3tBFs</w:t>
                      </w:r>
                    </w:p>
                    <w:p w14:paraId="06813F04" w14:textId="77777777" w:rsidR="00F172C9" w:rsidRDefault="00F172C9" w:rsidP="00F172C9">
                      <w:pPr>
                        <w:widowControl w:val="0"/>
                        <w:ind w:left="567" w:hanging="567"/>
                        <w:rPr>
                          <w:b/>
                          <w:bCs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Talk about what happened in the story and your favourite part.</w:t>
                      </w:r>
                    </w:p>
                    <w:p w14:paraId="275B1F26" w14:textId="77777777" w:rsidR="00F172C9" w:rsidRDefault="00F172C9" w:rsidP="00F172C9">
                      <w:pPr>
                        <w:widowControl w:val="0"/>
                        <w:ind w:left="567" w:hanging="567"/>
                        <w:rPr>
                          <w:b/>
                          <w:bCs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 xml:space="preserve"> Draw a picture of the ‘Evil Pea’ and put it up in your house to try and  become a detective to find him. </w:t>
                      </w:r>
                    </w:p>
                    <w:p w14:paraId="6DC6AC19" w14:textId="77777777" w:rsidR="00F172C9" w:rsidRDefault="00F172C9" w:rsidP="00F172C9">
                      <w:pPr>
                        <w:widowControl w:val="0"/>
                        <w:ind w:left="567" w:hanging="567"/>
                        <w:rPr>
                          <w:b/>
                          <w:bCs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Using the vegetables in the story as props see if your child can retell the story.</w:t>
                      </w:r>
                    </w:p>
                    <w:p w14:paraId="79C53D3B" w14:textId="77777777" w:rsidR="00F172C9" w:rsidRDefault="00F172C9" w:rsidP="00F172C9">
                      <w:pPr>
                        <w:widowControl w:val="0"/>
                        <w:ind w:left="567" w:hanging="567"/>
                        <w:rPr>
                          <w:b/>
                          <w:bCs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</w:t>
                      </w:r>
                      <w:proofErr w:type="spellStart"/>
                      <w:r>
                        <w:t>Supertato</w:t>
                      </w:r>
                      <w:proofErr w:type="spellEnd"/>
                      <w:r>
                        <w:t xml:space="preserve"> initial sound game (see attached). </w:t>
                      </w:r>
                    </w:p>
                    <w:p w14:paraId="1ECAEDE8" w14:textId="77777777" w:rsidR="00F172C9" w:rsidRDefault="00F172C9" w:rsidP="00F172C9">
                      <w:pPr>
                        <w:widowControl w:val="0"/>
                        <w:ind w:left="567" w:hanging="567"/>
                        <w:rPr>
                          <w:b/>
                          <w:bCs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</w:t>
                      </w:r>
                      <w:r>
                        <w:t> Practise writing your name.</w:t>
                      </w:r>
                    </w:p>
                  </w:txbxContent>
                </v:textbox>
              </v:shape>
            </w:pict>
          </mc:Fallback>
        </mc:AlternateContent>
      </w:r>
    </w:p>
    <w:p w14:paraId="1DF690E1" w14:textId="77777777" w:rsidR="00F172C9" w:rsidRDefault="00F172C9"/>
    <w:p w14:paraId="1720CF86" w14:textId="77777777" w:rsidR="00F172C9" w:rsidRDefault="00F172C9"/>
    <w:p w14:paraId="60C5FB9A" w14:textId="77777777" w:rsidR="00F172C9" w:rsidRDefault="00F172C9"/>
    <w:p w14:paraId="26523E6E" w14:textId="77777777" w:rsidR="00F172C9" w:rsidRDefault="00F172C9"/>
    <w:p w14:paraId="3C31C2A0" w14:textId="77777777" w:rsidR="00F172C9" w:rsidRDefault="00F172C9"/>
    <w:p w14:paraId="5C044499" w14:textId="77777777" w:rsidR="00F172C9" w:rsidRDefault="00F172C9"/>
    <w:p w14:paraId="2AC87E92" w14:textId="77777777" w:rsidR="00F172C9" w:rsidRDefault="00F172C9">
      <w:r w:rsidRPr="00F172C9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30080" behindDoc="0" locked="0" layoutInCell="1" allowOverlap="1" wp14:anchorId="5CC2F643" wp14:editId="3E6E5B5B">
            <wp:simplePos x="0" y="0"/>
            <wp:positionH relativeFrom="column">
              <wp:posOffset>5193030</wp:posOffset>
            </wp:positionH>
            <wp:positionV relativeFrom="paragraph">
              <wp:posOffset>180340</wp:posOffset>
            </wp:positionV>
            <wp:extent cx="1202055" cy="122301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AC6A79" w14:textId="77777777" w:rsidR="00F172C9" w:rsidRDefault="00F172C9"/>
    <w:p w14:paraId="397D9014" w14:textId="77777777" w:rsidR="00F172C9" w:rsidRDefault="00F172C9"/>
    <w:p w14:paraId="210D2D3A" w14:textId="77777777" w:rsidR="00F172C9" w:rsidRDefault="00F172C9"/>
    <w:p w14:paraId="118CDB5F" w14:textId="77777777" w:rsidR="00F172C9" w:rsidRDefault="00F172C9"/>
    <w:p w14:paraId="63C8820F" w14:textId="77777777" w:rsidR="00F172C9" w:rsidRDefault="00F172C9"/>
    <w:p w14:paraId="1E325C48" w14:textId="77777777" w:rsidR="00F172C9" w:rsidRDefault="00F172C9"/>
    <w:p w14:paraId="0D0B000A" w14:textId="77777777" w:rsidR="00F172C9" w:rsidRDefault="00F172C9"/>
    <w:p w14:paraId="7A0D36DA" w14:textId="77777777" w:rsidR="00F172C9" w:rsidRDefault="00F172C9"/>
    <w:p w14:paraId="67FE4460" w14:textId="77777777" w:rsidR="00F172C9" w:rsidRDefault="00F172C9"/>
    <w:p w14:paraId="20920865" w14:textId="77777777" w:rsidR="00F172C9" w:rsidRDefault="00F172C9"/>
    <w:p w14:paraId="1D58C54A" w14:textId="77777777" w:rsidR="00F172C9" w:rsidRDefault="00F172C9"/>
    <w:p w14:paraId="71955D01" w14:textId="77777777" w:rsidR="00F172C9" w:rsidRDefault="00F172C9"/>
    <w:tbl>
      <w:tblPr>
        <w:tblpPr w:leftFromText="180" w:rightFromText="180" w:vertAnchor="text" w:horzAnchor="margin" w:tblpXSpec="center" w:tblpY="-74"/>
        <w:tblW w:w="153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68"/>
        <w:gridCol w:w="3067"/>
        <w:gridCol w:w="3067"/>
        <w:gridCol w:w="3067"/>
        <w:gridCol w:w="3067"/>
      </w:tblGrid>
      <w:tr w:rsidR="00F172C9" w14:paraId="783837A0" w14:textId="77777777" w:rsidTr="00F172C9">
        <w:trPr>
          <w:trHeight w:val="2973"/>
        </w:trPr>
        <w:tc>
          <w:tcPr>
            <w:tcW w:w="3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A1DE741" w14:textId="77777777" w:rsidR="00F172C9" w:rsidRDefault="00F172C9" w:rsidP="00F172C9">
            <w:pPr>
              <w:widowControl w:val="0"/>
              <w:rPr>
                <w:rFonts w:ascii="Calibri" w:hAnsi="Calibri" w:cs="Calibri"/>
                <w:color w:val="000000"/>
                <w:kern w:val="28"/>
                <w:sz w:val="20"/>
                <w:szCs w:val="20"/>
                <w14:cntxtAlts/>
              </w:rPr>
            </w:pPr>
            <w:r>
              <w:lastRenderedPageBreak/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83D4DB4" w14:textId="77777777" w:rsidR="00F172C9" w:rsidRDefault="00F172C9" w:rsidP="00F172C9">
            <w:pPr>
              <w:widowControl w:val="0"/>
            </w:pP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2DAC8DC" w14:textId="77777777" w:rsidR="00F172C9" w:rsidRDefault="00F172C9" w:rsidP="00F172C9">
            <w:pPr>
              <w:widowControl w:val="0"/>
            </w:pP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3E586AED" w14:textId="77777777" w:rsidR="00F172C9" w:rsidRDefault="00F172C9" w:rsidP="00F172C9">
            <w:pPr>
              <w:widowControl w:val="0"/>
            </w:pP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10AD91E" w14:textId="77777777" w:rsidR="00F172C9" w:rsidRDefault="00F172C9" w:rsidP="00F172C9">
            <w:pPr>
              <w:widowControl w:val="0"/>
            </w:pPr>
            <w:r>
              <w:t> </w:t>
            </w:r>
          </w:p>
        </w:tc>
      </w:tr>
      <w:tr w:rsidR="00F172C9" w14:paraId="719ED2D4" w14:textId="77777777" w:rsidTr="00F172C9">
        <w:trPr>
          <w:trHeight w:val="2973"/>
        </w:trPr>
        <w:tc>
          <w:tcPr>
            <w:tcW w:w="306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1FBAEC43" w14:textId="77777777" w:rsidR="00F172C9" w:rsidRDefault="00F172C9" w:rsidP="00F172C9">
            <w:pPr>
              <w:widowControl w:val="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47488" behindDoc="0" locked="0" layoutInCell="1" allowOverlap="1" wp14:anchorId="6C4930B0" wp14:editId="4EDDC427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373380</wp:posOffset>
                  </wp:positionV>
                  <wp:extent cx="1555115" cy="958850"/>
                  <wp:effectExtent l="0" t="0" r="6985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11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10698FC" w14:textId="77777777" w:rsidR="00F172C9" w:rsidRDefault="00F172C9" w:rsidP="00F172C9">
            <w:pPr>
              <w:widowControl w:val="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60800" behindDoc="0" locked="0" layoutInCell="1" allowOverlap="1" wp14:anchorId="238B6FFD" wp14:editId="3754012C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238760</wp:posOffset>
                  </wp:positionV>
                  <wp:extent cx="1235075" cy="1235710"/>
                  <wp:effectExtent l="0" t="0" r="3175" b="254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527E2CC" w14:textId="77777777" w:rsidR="00F172C9" w:rsidRDefault="00F172C9" w:rsidP="00F172C9">
            <w:pPr>
              <w:widowControl w:val="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5680" behindDoc="0" locked="0" layoutInCell="1" allowOverlap="1" wp14:anchorId="1A5EBFB4" wp14:editId="3FED1483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288290</wp:posOffset>
                  </wp:positionV>
                  <wp:extent cx="1534795" cy="1137920"/>
                  <wp:effectExtent l="0" t="0" r="8255" b="508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795" cy="113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34917C" w14:textId="77777777" w:rsidR="00F172C9" w:rsidRDefault="00F172C9" w:rsidP="00F172C9">
            <w:pPr>
              <w:widowControl w:val="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8752" behindDoc="0" locked="0" layoutInCell="1" allowOverlap="1" wp14:anchorId="5328A178" wp14:editId="58C75248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286385</wp:posOffset>
                  </wp:positionV>
                  <wp:extent cx="1080770" cy="1143000"/>
                  <wp:effectExtent l="0" t="0" r="508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  <w:tc>
          <w:tcPr>
            <w:tcW w:w="306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BE3908" w14:textId="77777777" w:rsidR="00F172C9" w:rsidRDefault="00F172C9" w:rsidP="00F172C9">
            <w:pPr>
              <w:widowControl w:val="0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w:drawing>
                <wp:anchor distT="36576" distB="36576" distL="36576" distR="36576" simplePos="0" relativeHeight="251652608" behindDoc="0" locked="0" layoutInCell="1" allowOverlap="1" wp14:anchorId="695CEF6F" wp14:editId="2D5A7574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365760</wp:posOffset>
                  </wp:positionV>
                  <wp:extent cx="1455420" cy="101028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101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 </w:t>
            </w:r>
          </w:p>
        </w:tc>
      </w:tr>
    </w:tbl>
    <w:p w14:paraId="750AF092" w14:textId="77777777" w:rsidR="00F172C9" w:rsidRDefault="00F172C9" w:rsidP="00F172C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71AC7E41" wp14:editId="01746540">
                <wp:simplePos x="0" y="0"/>
                <wp:positionH relativeFrom="column">
                  <wp:posOffset>311785</wp:posOffset>
                </wp:positionH>
                <wp:positionV relativeFrom="paragraph">
                  <wp:posOffset>-549910</wp:posOffset>
                </wp:positionV>
                <wp:extent cx="7295515" cy="824865"/>
                <wp:effectExtent l="0" t="2540" r="3175" b="127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551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48B715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sz w:val="32"/>
                                <w:szCs w:val="32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>Supertato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  <w:u w:val="single"/>
                              </w:rPr>
                              <w:t xml:space="preserve"> Initial Sounds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C7E41" id="_x0000_s1034" type="#_x0000_t202" style="position:absolute;margin-left:24.55pt;margin-top:-43.3pt;width:574.45pt;height:64.95pt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" filled="f" fillcolor="#5b9bd5" stroked="f" strokecolor="black [0]" strokeweight="2pt">
                <v:textbox inset="2.88pt,2.88pt,2.88pt,2.88pt">
                  <w:txbxContent>
                    <w:p w14:paraId="3048B715" w14:textId="77777777" w:rsidR="00F172C9" w:rsidRDefault="00F172C9" w:rsidP="00F172C9">
                      <w:pPr>
                        <w:widowControl w:val="0"/>
                        <w:jc w:val="center"/>
                        <w:rPr>
                          <w:sz w:val="32"/>
                          <w:szCs w:val="32"/>
                          <w:u w:val="single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  <w:u w:val="single"/>
                        </w:rPr>
                        <w:t>Supertato</w:t>
                      </w:r>
                      <w:proofErr w:type="spellEnd"/>
                      <w:r>
                        <w:rPr>
                          <w:sz w:val="32"/>
                          <w:szCs w:val="32"/>
                          <w:u w:val="single"/>
                        </w:rPr>
                        <w:t xml:space="preserve"> Initial Sounds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7BD0F84E" wp14:editId="1AD2C193">
                <wp:simplePos x="0" y="0"/>
                <wp:positionH relativeFrom="column">
                  <wp:posOffset>457200</wp:posOffset>
                </wp:positionH>
                <wp:positionV relativeFrom="paragraph">
                  <wp:posOffset>1649730</wp:posOffset>
                </wp:positionV>
                <wp:extent cx="9738360" cy="3775075"/>
                <wp:effectExtent l="0" t="1905" r="0" b="4445"/>
                <wp:wrapNone/>
                <wp:docPr id="1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738360" cy="377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B7A976" id="Rectangle 18" o:spid="_x0000_s1026" style="position:absolute;margin-left:36pt;margin-top:129.9pt;width:766.8pt;height:297.25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" filled="f" stroked="f" strokeweight="2pt">
                <v:shadow color="black [0]"/>
                <o:lock v:ext="edit" shapetype="t"/>
                <v:textbox inset="0,0,0,0"/>
              </v:rect>
            </w:pict>
          </mc:Fallback>
        </mc:AlternateContent>
      </w:r>
    </w:p>
    <w:p w14:paraId="3FBBFE0F" w14:textId="77777777" w:rsidR="00F172C9" w:rsidRDefault="00F172C9"/>
    <w:p w14:paraId="2A0E6A61" w14:textId="77777777" w:rsidR="00F172C9" w:rsidRDefault="00F172C9"/>
    <w:p w14:paraId="0613D86B" w14:textId="77777777" w:rsidR="00F172C9" w:rsidRDefault="00F172C9" w:rsidP="00F172C9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662848" behindDoc="0" locked="0" layoutInCell="1" allowOverlap="1" wp14:anchorId="0258B950" wp14:editId="20C9E132">
                <wp:simplePos x="0" y="0"/>
                <wp:positionH relativeFrom="column">
                  <wp:posOffset>395605</wp:posOffset>
                </wp:positionH>
                <wp:positionV relativeFrom="paragraph">
                  <wp:posOffset>90170</wp:posOffset>
                </wp:positionV>
                <wp:extent cx="8557260" cy="1303655"/>
                <wp:effectExtent l="0" t="0" r="635" b="3175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57260" cy="1303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4EF650" w14:textId="77777777" w:rsidR="00F172C9" w:rsidRDefault="00F172C9" w:rsidP="00F172C9">
                            <w:pPr>
                              <w:widowControl w:val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Practise saying the vegetable names and listen carefully to the initial sound. What sound does it begin with? Your grown up could help you write it in the box.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8B950" id="Text Box 19" o:spid="_x0000_s1035" type="#_x0000_t202" style="position:absolute;margin-left:31.15pt;margin-top:7.1pt;width:673.8pt;height:102.6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" filled="f" fillcolor="#5b9bd5" stroked="f" strokecolor="black [0]" strokeweight="2pt">
                <v:textbox inset="2.88pt,2.88pt,2.88pt,2.88pt">
                  <w:txbxContent>
                    <w:p w14:paraId="2A4EF650" w14:textId="77777777" w:rsidR="00F172C9" w:rsidRDefault="00F172C9" w:rsidP="00F172C9">
                      <w:pPr>
                        <w:widowControl w:val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Practise saying the vegetable names and listen carefully to the initial sound. What sound does it begin with? Your grown up could help you write it in the box.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426237CB" w14:textId="77777777" w:rsidR="00F172C9" w:rsidRDefault="00F172C9" w:rsidP="00F172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03296" behindDoc="0" locked="0" layoutInCell="1" allowOverlap="1" wp14:anchorId="3765AD42" wp14:editId="52B48A74">
            <wp:simplePos x="0" y="0"/>
            <wp:positionH relativeFrom="column">
              <wp:posOffset>4322445</wp:posOffset>
            </wp:positionH>
            <wp:positionV relativeFrom="paragraph">
              <wp:posOffset>4733925</wp:posOffset>
            </wp:positionV>
            <wp:extent cx="1771650" cy="11811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2272" behindDoc="0" locked="0" layoutInCell="1" allowOverlap="1" wp14:anchorId="733056EF" wp14:editId="20840404">
            <wp:simplePos x="0" y="0"/>
            <wp:positionH relativeFrom="column">
              <wp:posOffset>-409575</wp:posOffset>
            </wp:positionH>
            <wp:positionV relativeFrom="paragraph">
              <wp:posOffset>4789170</wp:posOffset>
            </wp:positionV>
            <wp:extent cx="3695065" cy="1563370"/>
            <wp:effectExtent l="0" t="0" r="63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06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1248" behindDoc="0" locked="0" layoutInCell="1" allowOverlap="1" wp14:anchorId="039AC43B" wp14:editId="6366B671">
            <wp:simplePos x="0" y="0"/>
            <wp:positionH relativeFrom="column">
              <wp:posOffset>2168525</wp:posOffset>
            </wp:positionH>
            <wp:positionV relativeFrom="paragraph">
              <wp:posOffset>2329815</wp:posOffset>
            </wp:positionV>
            <wp:extent cx="1946275" cy="109347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0224" behindDoc="0" locked="0" layoutInCell="1" allowOverlap="1" wp14:anchorId="7671F0ED" wp14:editId="0C34B92C">
            <wp:simplePos x="0" y="0"/>
            <wp:positionH relativeFrom="column">
              <wp:posOffset>5215255</wp:posOffset>
            </wp:positionH>
            <wp:positionV relativeFrom="paragraph">
              <wp:posOffset>-293370</wp:posOffset>
            </wp:positionV>
            <wp:extent cx="4152265" cy="5956935"/>
            <wp:effectExtent l="0" t="0" r="635" b="571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595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9200" behindDoc="0" locked="0" layoutInCell="1" allowOverlap="1" wp14:anchorId="5DB0973D" wp14:editId="5AA6D939">
            <wp:simplePos x="0" y="0"/>
            <wp:positionH relativeFrom="column">
              <wp:posOffset>-291465</wp:posOffset>
            </wp:positionH>
            <wp:positionV relativeFrom="paragraph">
              <wp:posOffset>1808480</wp:posOffset>
            </wp:positionV>
            <wp:extent cx="1895475" cy="2305050"/>
            <wp:effectExtent l="0" t="0" r="952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8176" behindDoc="0" locked="0" layoutInCell="1" allowOverlap="1" wp14:anchorId="4DE84649" wp14:editId="62DD2B8B">
            <wp:simplePos x="0" y="0"/>
            <wp:positionH relativeFrom="column">
              <wp:posOffset>2168525</wp:posOffset>
            </wp:positionH>
            <wp:positionV relativeFrom="paragraph">
              <wp:posOffset>-410845</wp:posOffset>
            </wp:positionV>
            <wp:extent cx="2670175" cy="204660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697152" behindDoc="0" locked="0" layoutInCell="1" allowOverlap="1" wp14:anchorId="59DC6935" wp14:editId="77BCFDCD">
            <wp:simplePos x="0" y="0"/>
            <wp:positionH relativeFrom="column">
              <wp:posOffset>-354330</wp:posOffset>
            </wp:positionH>
            <wp:positionV relativeFrom="paragraph">
              <wp:posOffset>-293370</wp:posOffset>
            </wp:positionV>
            <wp:extent cx="2017395" cy="1825625"/>
            <wp:effectExtent l="0" t="0" r="1905" b="317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03460E" w14:textId="77777777" w:rsidR="00F172C9" w:rsidRDefault="00F172C9" w:rsidP="00F172C9"/>
    <w:p w14:paraId="11A362BA" w14:textId="77777777" w:rsidR="00F172C9" w:rsidRDefault="00F172C9" w:rsidP="00F172C9"/>
    <w:p w14:paraId="440F32AA" w14:textId="77777777" w:rsidR="00F172C9" w:rsidRDefault="00F172C9" w:rsidP="00F172C9"/>
    <w:p w14:paraId="16178D56" w14:textId="77777777" w:rsidR="00F172C9" w:rsidRDefault="00F172C9" w:rsidP="00F172C9"/>
    <w:p w14:paraId="2095CD19" w14:textId="77777777" w:rsidR="00F172C9" w:rsidRDefault="00F172C9" w:rsidP="00F172C9"/>
    <w:p w14:paraId="2DE9FC0B" w14:textId="77777777" w:rsidR="00F172C9" w:rsidRDefault="00F172C9" w:rsidP="00F172C9"/>
    <w:p w14:paraId="0477022C" w14:textId="77777777" w:rsidR="00F172C9" w:rsidRDefault="00F172C9" w:rsidP="00F172C9"/>
    <w:p w14:paraId="649B1318" w14:textId="77777777" w:rsidR="00F172C9" w:rsidRDefault="00F172C9" w:rsidP="00F172C9"/>
    <w:p w14:paraId="2C387A01" w14:textId="77777777" w:rsidR="00F172C9" w:rsidRDefault="00F172C9" w:rsidP="00F172C9"/>
    <w:p w14:paraId="0DAD3CA0" w14:textId="77777777" w:rsidR="00F172C9" w:rsidRDefault="00F172C9" w:rsidP="00F172C9"/>
    <w:p w14:paraId="49FB8BCF" w14:textId="77777777" w:rsidR="00F172C9" w:rsidRDefault="00F172C9" w:rsidP="00F172C9"/>
    <w:p w14:paraId="522F5B31" w14:textId="77777777" w:rsidR="00F172C9" w:rsidRDefault="00F172C9" w:rsidP="00F172C9"/>
    <w:p w14:paraId="7DCA3C37" w14:textId="77777777" w:rsidR="00F172C9" w:rsidRDefault="00F172C9" w:rsidP="00F172C9"/>
    <w:p w14:paraId="52750CE1" w14:textId="77777777" w:rsidR="00F172C9" w:rsidRDefault="00F172C9" w:rsidP="00F172C9"/>
    <w:p w14:paraId="6F7BFA2A" w14:textId="77777777" w:rsidR="00F172C9" w:rsidRDefault="00F172C9" w:rsidP="00F172C9"/>
    <w:p w14:paraId="023902B7" w14:textId="77777777" w:rsidR="00F172C9" w:rsidRDefault="00F172C9" w:rsidP="00F172C9"/>
    <w:p w14:paraId="6029D7DB" w14:textId="77777777" w:rsidR="00F172C9" w:rsidRDefault="00F172C9" w:rsidP="00F172C9"/>
    <w:p w14:paraId="404AE14D" w14:textId="77777777" w:rsidR="00F172C9" w:rsidRDefault="00F172C9" w:rsidP="00F172C9"/>
    <w:p w14:paraId="13B2114E" w14:textId="77777777" w:rsidR="00F172C9" w:rsidRDefault="00F172C9" w:rsidP="00F172C9"/>
    <w:p w14:paraId="314E9802" w14:textId="77777777" w:rsidR="00F172C9" w:rsidRDefault="00F172C9" w:rsidP="00F172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06368" behindDoc="0" locked="0" layoutInCell="1" allowOverlap="1" wp14:anchorId="2861A2BA" wp14:editId="44AC79C9">
            <wp:simplePos x="0" y="0"/>
            <wp:positionH relativeFrom="column">
              <wp:posOffset>4411980</wp:posOffset>
            </wp:positionH>
            <wp:positionV relativeFrom="paragraph">
              <wp:posOffset>-363220</wp:posOffset>
            </wp:positionV>
            <wp:extent cx="5032375" cy="6983095"/>
            <wp:effectExtent l="0" t="0" r="0" b="825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75" cy="698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5344" behindDoc="0" locked="0" layoutInCell="1" allowOverlap="1" wp14:anchorId="27C8E10C" wp14:editId="606E58B5">
            <wp:simplePos x="0" y="0"/>
            <wp:positionH relativeFrom="column">
              <wp:posOffset>-333375</wp:posOffset>
            </wp:positionH>
            <wp:positionV relativeFrom="paragraph">
              <wp:posOffset>-363220</wp:posOffset>
            </wp:positionV>
            <wp:extent cx="4289425" cy="581596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425" cy="581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A40D2" w14:textId="77777777" w:rsidR="00F172C9" w:rsidRDefault="00F172C9" w:rsidP="00F172C9"/>
    <w:p w14:paraId="030585B2" w14:textId="77777777" w:rsidR="00F172C9" w:rsidRDefault="00F172C9" w:rsidP="00F172C9"/>
    <w:p w14:paraId="05E6A322" w14:textId="77777777" w:rsidR="00F172C9" w:rsidRDefault="00F172C9" w:rsidP="00F172C9"/>
    <w:p w14:paraId="7C0CFBEF" w14:textId="77777777" w:rsidR="00F172C9" w:rsidRDefault="00F172C9" w:rsidP="00F172C9"/>
    <w:p w14:paraId="1929F395" w14:textId="77777777" w:rsidR="00F172C9" w:rsidRDefault="00F172C9" w:rsidP="00F172C9"/>
    <w:p w14:paraId="797257BE" w14:textId="77777777" w:rsidR="00F172C9" w:rsidRDefault="00F172C9" w:rsidP="00F172C9"/>
    <w:p w14:paraId="329D1234" w14:textId="77777777" w:rsidR="00F172C9" w:rsidRDefault="00F172C9" w:rsidP="00F172C9"/>
    <w:p w14:paraId="4ED02A3C" w14:textId="77777777" w:rsidR="00F172C9" w:rsidRDefault="00F172C9" w:rsidP="00F172C9"/>
    <w:p w14:paraId="22F1155E" w14:textId="77777777" w:rsidR="00F172C9" w:rsidRDefault="00F172C9" w:rsidP="00F172C9"/>
    <w:p w14:paraId="15CD7B43" w14:textId="77777777" w:rsidR="00F172C9" w:rsidRDefault="00F172C9" w:rsidP="00F172C9"/>
    <w:p w14:paraId="06FE7117" w14:textId="77777777" w:rsidR="00F172C9" w:rsidRDefault="00F172C9" w:rsidP="00F172C9"/>
    <w:p w14:paraId="6A453839" w14:textId="77777777" w:rsidR="00F172C9" w:rsidRDefault="00F172C9" w:rsidP="00F172C9"/>
    <w:p w14:paraId="7C8ADDBC" w14:textId="77777777" w:rsidR="00F172C9" w:rsidRDefault="00F172C9" w:rsidP="00F172C9"/>
    <w:p w14:paraId="76697F3D" w14:textId="77777777" w:rsidR="00F172C9" w:rsidRDefault="00F172C9" w:rsidP="00F172C9"/>
    <w:p w14:paraId="4843306F" w14:textId="77777777" w:rsidR="00F172C9" w:rsidRDefault="00F172C9" w:rsidP="00F172C9"/>
    <w:p w14:paraId="54A5F41B" w14:textId="77777777" w:rsidR="00F172C9" w:rsidRDefault="00F172C9" w:rsidP="00F172C9"/>
    <w:p w14:paraId="7D928B38" w14:textId="77777777" w:rsidR="00F172C9" w:rsidRDefault="00F172C9" w:rsidP="00F172C9"/>
    <w:p w14:paraId="79F3D442" w14:textId="77777777" w:rsidR="00F172C9" w:rsidRDefault="00F172C9" w:rsidP="00F172C9"/>
    <w:p w14:paraId="1A22DDFE" w14:textId="77777777" w:rsidR="00F172C9" w:rsidRDefault="00F172C9" w:rsidP="00F172C9"/>
    <w:p w14:paraId="46AB100C" w14:textId="77777777" w:rsidR="00F172C9" w:rsidRDefault="00F172C9" w:rsidP="00F172C9"/>
    <w:p w14:paraId="2B936DBC" w14:textId="77777777" w:rsidR="00F172C9" w:rsidRDefault="00F172C9" w:rsidP="00F172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08416" behindDoc="0" locked="0" layoutInCell="1" allowOverlap="1" wp14:anchorId="044DFF4F" wp14:editId="3F482E39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8831580" cy="5311140"/>
            <wp:effectExtent l="0" t="0" r="7620" b="381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1580" cy="53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E582D0" w14:textId="77777777" w:rsidR="00F172C9" w:rsidRDefault="00F172C9" w:rsidP="00F172C9"/>
    <w:p w14:paraId="6CD84445" w14:textId="77777777" w:rsidR="00F172C9" w:rsidRDefault="00F172C9" w:rsidP="00F172C9"/>
    <w:p w14:paraId="3FBFFBAF" w14:textId="77777777" w:rsidR="00F172C9" w:rsidRDefault="00F172C9" w:rsidP="00F172C9"/>
    <w:p w14:paraId="432742B7" w14:textId="77777777" w:rsidR="00F172C9" w:rsidRDefault="00F172C9" w:rsidP="00F172C9"/>
    <w:p w14:paraId="54372DA9" w14:textId="77777777" w:rsidR="00F172C9" w:rsidRDefault="00F172C9" w:rsidP="00F172C9"/>
    <w:p w14:paraId="63DF9BA9" w14:textId="77777777" w:rsidR="00F172C9" w:rsidRDefault="00F172C9" w:rsidP="00F172C9"/>
    <w:p w14:paraId="1463987C" w14:textId="77777777" w:rsidR="00F172C9" w:rsidRDefault="00F172C9" w:rsidP="00F172C9"/>
    <w:p w14:paraId="4BDD8AB6" w14:textId="77777777" w:rsidR="00F172C9" w:rsidRDefault="00F172C9" w:rsidP="00F172C9"/>
    <w:p w14:paraId="0D1F54C4" w14:textId="77777777" w:rsidR="00F172C9" w:rsidRDefault="00F172C9" w:rsidP="00F172C9"/>
    <w:p w14:paraId="0603A538" w14:textId="77777777" w:rsidR="00F172C9" w:rsidRDefault="00F172C9" w:rsidP="00F172C9"/>
    <w:p w14:paraId="54E609CB" w14:textId="77777777" w:rsidR="00F172C9" w:rsidRDefault="00F172C9" w:rsidP="00F172C9"/>
    <w:p w14:paraId="18129048" w14:textId="77777777" w:rsidR="00F172C9" w:rsidRDefault="00F172C9" w:rsidP="00F172C9"/>
    <w:p w14:paraId="1B35E456" w14:textId="77777777" w:rsidR="00F172C9" w:rsidRDefault="00F172C9" w:rsidP="00F172C9"/>
    <w:p w14:paraId="7D858A56" w14:textId="77777777" w:rsidR="00F172C9" w:rsidRDefault="00F172C9" w:rsidP="00F172C9"/>
    <w:p w14:paraId="0718EFF2" w14:textId="77777777" w:rsidR="00F172C9" w:rsidRDefault="00F172C9" w:rsidP="00F172C9"/>
    <w:p w14:paraId="62B9BD33" w14:textId="77777777" w:rsidR="00F172C9" w:rsidRDefault="00F172C9" w:rsidP="00F172C9"/>
    <w:p w14:paraId="0A9C46C4" w14:textId="77777777" w:rsidR="00F172C9" w:rsidRDefault="00F172C9" w:rsidP="00F172C9"/>
    <w:p w14:paraId="28537CA2" w14:textId="77777777" w:rsidR="00F172C9" w:rsidRDefault="00F172C9" w:rsidP="00F172C9"/>
    <w:p w14:paraId="25E12BDE" w14:textId="77777777" w:rsidR="00F172C9" w:rsidRDefault="00F172C9" w:rsidP="00F172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36576" distB="36576" distL="36576" distR="36576" simplePos="0" relativeHeight="251729920" behindDoc="0" locked="0" layoutInCell="1" allowOverlap="1" wp14:anchorId="4F222735" wp14:editId="6C4708AC">
                <wp:simplePos x="0" y="0"/>
                <wp:positionH relativeFrom="column">
                  <wp:posOffset>4990465</wp:posOffset>
                </wp:positionH>
                <wp:positionV relativeFrom="paragraph">
                  <wp:posOffset>-401320</wp:posOffset>
                </wp:positionV>
                <wp:extent cx="3856355" cy="3249930"/>
                <wp:effectExtent l="13970" t="19050" r="15875" b="17145"/>
                <wp:wrapNone/>
                <wp:docPr id="34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3249930"/>
                        </a:xfrm>
                        <a:prstGeom prst="ellipse">
                          <a:avLst/>
                        </a:prstGeom>
                        <a:solidFill>
                          <a:srgbClr val="BED7EF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B44F966" id="Oval 108" o:spid="_x0000_s1026" style="position:absolute;margin-left:392.95pt;margin-top:-31.6pt;width:303.65pt;height:255.9pt;z-index:2517299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" fillcolor="#bed7ef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0944" behindDoc="0" locked="0" layoutInCell="1" allowOverlap="1" wp14:anchorId="7C24A850" wp14:editId="255A12C1">
                <wp:simplePos x="0" y="0"/>
                <wp:positionH relativeFrom="column">
                  <wp:posOffset>88900</wp:posOffset>
                </wp:positionH>
                <wp:positionV relativeFrom="paragraph">
                  <wp:posOffset>-588645</wp:posOffset>
                </wp:positionV>
                <wp:extent cx="3856355" cy="3249930"/>
                <wp:effectExtent l="17780" t="15875" r="21590" b="20320"/>
                <wp:wrapNone/>
                <wp:docPr id="33" name="Oval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3249930"/>
                        </a:xfrm>
                        <a:prstGeom prst="ellipse">
                          <a:avLst/>
                        </a:prstGeom>
                        <a:solidFill>
                          <a:srgbClr val="BED7EF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25997F" id="Oval 109" o:spid="_x0000_s1026" style="position:absolute;margin-left:7pt;margin-top:-46.35pt;width:303.65pt;height:255.9pt;z-index:251730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" fillcolor="#bed7ef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1968" behindDoc="0" locked="0" layoutInCell="1" allowOverlap="1" wp14:anchorId="0B8E3C2D" wp14:editId="6AA73774">
            <wp:simplePos x="0" y="0"/>
            <wp:positionH relativeFrom="column">
              <wp:posOffset>741045</wp:posOffset>
            </wp:positionH>
            <wp:positionV relativeFrom="paragraph">
              <wp:posOffset>916940</wp:posOffset>
            </wp:positionV>
            <wp:extent cx="565785" cy="513715"/>
            <wp:effectExtent l="0" t="0" r="5715" b="635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2992" behindDoc="0" locked="0" layoutInCell="1" allowOverlap="1" wp14:anchorId="2C074452" wp14:editId="2DD4B5D6">
            <wp:simplePos x="0" y="0"/>
            <wp:positionH relativeFrom="column">
              <wp:posOffset>2078355</wp:posOffset>
            </wp:positionH>
            <wp:positionV relativeFrom="paragraph">
              <wp:posOffset>403860</wp:posOffset>
            </wp:positionV>
            <wp:extent cx="565785" cy="513715"/>
            <wp:effectExtent l="0" t="0" r="5715" b="63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4016" behindDoc="0" locked="0" layoutInCell="1" allowOverlap="1" wp14:anchorId="5450A77C" wp14:editId="35362A99">
            <wp:simplePos x="0" y="0"/>
            <wp:positionH relativeFrom="column">
              <wp:posOffset>1831975</wp:posOffset>
            </wp:positionH>
            <wp:positionV relativeFrom="paragraph">
              <wp:posOffset>1815465</wp:posOffset>
            </wp:positionV>
            <wp:extent cx="594995" cy="539750"/>
            <wp:effectExtent l="57150" t="76200" r="52705" b="6985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5040" behindDoc="0" locked="0" layoutInCell="1" allowOverlap="1" wp14:anchorId="7A0CEE4B" wp14:editId="5D1EB4B9">
                <wp:simplePos x="0" y="0"/>
                <wp:positionH relativeFrom="column">
                  <wp:posOffset>23495</wp:posOffset>
                </wp:positionH>
                <wp:positionV relativeFrom="paragraph">
                  <wp:posOffset>2988945</wp:posOffset>
                </wp:positionV>
                <wp:extent cx="3856355" cy="3249930"/>
                <wp:effectExtent l="19050" t="13970" r="20320" b="12700"/>
                <wp:wrapNone/>
                <wp:docPr id="32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3249930"/>
                        </a:xfrm>
                        <a:prstGeom prst="ellipse">
                          <a:avLst/>
                        </a:prstGeom>
                        <a:solidFill>
                          <a:srgbClr val="BED7EF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0CEFEC" id="Oval 113" o:spid="_x0000_s1026" style="position:absolute;margin-left:1.85pt;margin-top:235.35pt;width:303.65pt;height:255.9pt;z-index:2517350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" fillcolor="#bed7ef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36576" distB="36576" distL="36576" distR="36576" simplePos="0" relativeHeight="251736064" behindDoc="0" locked="0" layoutInCell="1" allowOverlap="1" wp14:anchorId="7E07F23F" wp14:editId="11E56150">
                <wp:simplePos x="0" y="0"/>
                <wp:positionH relativeFrom="column">
                  <wp:posOffset>5202555</wp:posOffset>
                </wp:positionH>
                <wp:positionV relativeFrom="paragraph">
                  <wp:posOffset>3044190</wp:posOffset>
                </wp:positionV>
                <wp:extent cx="3856355" cy="3249930"/>
                <wp:effectExtent l="16510" t="17780" r="13335" b="18415"/>
                <wp:wrapNone/>
                <wp:docPr id="31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6355" cy="3249930"/>
                        </a:xfrm>
                        <a:prstGeom prst="ellipse">
                          <a:avLst/>
                        </a:prstGeom>
                        <a:solidFill>
                          <a:srgbClr val="BED7EF"/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75E5EF" id="Oval 114" o:spid="_x0000_s1026" style="position:absolute;margin-left:409.65pt;margin-top:239.7pt;width:303.65pt;height:255.9pt;z-index:2517360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" fillcolor="#bed7ef" strokeweight="2pt">
                <v:shadow color="black [0]"/>
                <v:textbox inset="2.88pt,2.88pt,2.88pt,2.88pt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7088" behindDoc="0" locked="0" layoutInCell="1" allowOverlap="1" wp14:anchorId="27D2E872" wp14:editId="612C2199">
            <wp:simplePos x="0" y="0"/>
            <wp:positionH relativeFrom="column">
              <wp:posOffset>6828155</wp:posOffset>
            </wp:positionH>
            <wp:positionV relativeFrom="paragraph">
              <wp:posOffset>993140</wp:posOffset>
            </wp:positionV>
            <wp:extent cx="594995" cy="539750"/>
            <wp:effectExtent l="57150" t="76200" r="52705" b="6985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8112" behindDoc="0" locked="0" layoutInCell="1" allowOverlap="1" wp14:anchorId="7511CFA8" wp14:editId="47586182">
            <wp:simplePos x="0" y="0"/>
            <wp:positionH relativeFrom="column">
              <wp:posOffset>1439545</wp:posOffset>
            </wp:positionH>
            <wp:positionV relativeFrom="paragraph">
              <wp:posOffset>-289560</wp:posOffset>
            </wp:positionV>
            <wp:extent cx="594995" cy="539750"/>
            <wp:effectExtent l="57150" t="76200" r="52705" b="6985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39136" behindDoc="0" locked="0" layoutInCell="1" allowOverlap="1" wp14:anchorId="24A18D46" wp14:editId="64B5701F">
            <wp:simplePos x="0" y="0"/>
            <wp:positionH relativeFrom="column">
              <wp:posOffset>6127750</wp:posOffset>
            </wp:positionH>
            <wp:positionV relativeFrom="paragraph">
              <wp:posOffset>799465</wp:posOffset>
            </wp:positionV>
            <wp:extent cx="594995" cy="539750"/>
            <wp:effectExtent l="57150" t="76200" r="52705" b="6985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0160" behindDoc="0" locked="0" layoutInCell="1" allowOverlap="1" wp14:anchorId="1F9B5039" wp14:editId="246150F5">
            <wp:simplePos x="0" y="0"/>
            <wp:positionH relativeFrom="column">
              <wp:posOffset>1192530</wp:posOffset>
            </wp:positionH>
            <wp:positionV relativeFrom="paragraph">
              <wp:posOffset>4476750</wp:posOffset>
            </wp:positionV>
            <wp:extent cx="594995" cy="539750"/>
            <wp:effectExtent l="57150" t="76200" r="52705" b="6985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1184" behindDoc="0" locked="0" layoutInCell="1" allowOverlap="1" wp14:anchorId="446B8DF6" wp14:editId="6D31F0BA">
            <wp:simplePos x="0" y="0"/>
            <wp:positionH relativeFrom="column">
              <wp:posOffset>1922145</wp:posOffset>
            </wp:positionH>
            <wp:positionV relativeFrom="paragraph">
              <wp:posOffset>4540250</wp:posOffset>
            </wp:positionV>
            <wp:extent cx="594995" cy="539750"/>
            <wp:effectExtent l="57150" t="76200" r="52705" b="6985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2208" behindDoc="0" locked="0" layoutInCell="1" allowOverlap="1" wp14:anchorId="2FED1206" wp14:editId="34D92CCC">
            <wp:simplePos x="0" y="0"/>
            <wp:positionH relativeFrom="column">
              <wp:posOffset>7559675</wp:posOffset>
            </wp:positionH>
            <wp:positionV relativeFrom="paragraph">
              <wp:posOffset>4716145</wp:posOffset>
            </wp:positionV>
            <wp:extent cx="594995" cy="539750"/>
            <wp:effectExtent l="57150" t="76200" r="52705" b="6985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3232" behindDoc="0" locked="0" layoutInCell="1" allowOverlap="1" wp14:anchorId="0A9865EE" wp14:editId="138B0A72">
            <wp:simplePos x="0" y="0"/>
            <wp:positionH relativeFrom="column">
              <wp:posOffset>6796405</wp:posOffset>
            </wp:positionH>
            <wp:positionV relativeFrom="paragraph">
              <wp:posOffset>4614545</wp:posOffset>
            </wp:positionV>
            <wp:extent cx="594995" cy="540385"/>
            <wp:effectExtent l="57150" t="76200" r="52705" b="69215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4256" behindDoc="0" locked="0" layoutInCell="1" allowOverlap="1" wp14:anchorId="581C669E" wp14:editId="5499A5DF">
            <wp:simplePos x="0" y="0"/>
            <wp:positionH relativeFrom="column">
              <wp:posOffset>7005955</wp:posOffset>
            </wp:positionH>
            <wp:positionV relativeFrom="paragraph">
              <wp:posOffset>3999865</wp:posOffset>
            </wp:positionV>
            <wp:extent cx="594995" cy="540385"/>
            <wp:effectExtent l="57150" t="76200" r="52705" b="69215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5280" behindDoc="0" locked="0" layoutInCell="1" allowOverlap="1" wp14:anchorId="257D3A20" wp14:editId="502B967F">
            <wp:simplePos x="0" y="0"/>
            <wp:positionH relativeFrom="column">
              <wp:posOffset>6892290</wp:posOffset>
            </wp:positionH>
            <wp:positionV relativeFrom="paragraph">
              <wp:posOffset>5285740</wp:posOffset>
            </wp:positionV>
            <wp:extent cx="594995" cy="539750"/>
            <wp:effectExtent l="57150" t="76200" r="52705" b="6985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6304" behindDoc="0" locked="0" layoutInCell="1" allowOverlap="1" wp14:anchorId="33395ACF" wp14:editId="3A5D746B">
            <wp:simplePos x="0" y="0"/>
            <wp:positionH relativeFrom="column">
              <wp:posOffset>5440680</wp:posOffset>
            </wp:positionH>
            <wp:positionV relativeFrom="paragraph">
              <wp:posOffset>4665980</wp:posOffset>
            </wp:positionV>
            <wp:extent cx="594995" cy="539750"/>
            <wp:effectExtent l="57150" t="76200" r="52705" b="6985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36576" distB="36576" distL="36576" distR="36576" simplePos="0" relativeHeight="251747328" behindDoc="0" locked="0" layoutInCell="1" allowOverlap="1" wp14:anchorId="2E47EFB5" wp14:editId="18C3CD7F">
            <wp:simplePos x="0" y="0"/>
            <wp:positionH relativeFrom="column">
              <wp:posOffset>1638300</wp:posOffset>
            </wp:positionH>
            <wp:positionV relativeFrom="paragraph">
              <wp:posOffset>3814445</wp:posOffset>
            </wp:positionV>
            <wp:extent cx="594995" cy="539750"/>
            <wp:effectExtent l="57150" t="76200" r="52705" b="6985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551895" flipV="1">
                      <a:off x="0" y="0"/>
                      <a:ext cx="59499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CB565" w14:textId="77777777" w:rsidR="00F172C9" w:rsidRDefault="00F172C9">
      <w:r>
        <w:br w:type="page"/>
      </w:r>
    </w:p>
    <w:p w14:paraId="61A7C40C" w14:textId="77777777" w:rsidR="00F172C9" w:rsidRDefault="00F172C9" w:rsidP="00F172C9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36576" distB="36576" distL="36576" distR="36576" simplePos="0" relativeHeight="251749376" behindDoc="0" locked="0" layoutInCell="1" allowOverlap="1" wp14:anchorId="2AAF3357" wp14:editId="1E515EE8">
            <wp:simplePos x="0" y="0"/>
            <wp:positionH relativeFrom="margin">
              <wp:align>center</wp:align>
            </wp:positionH>
            <wp:positionV relativeFrom="paragraph">
              <wp:posOffset>-1984960</wp:posOffset>
            </wp:positionV>
            <wp:extent cx="6612255" cy="9716135"/>
            <wp:effectExtent l="0" t="8890" r="8255" b="8255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2255" cy="971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F172C9" w:rsidSect="00F172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C9"/>
    <w:rsid w:val="00696AF1"/>
    <w:rsid w:val="00985663"/>
    <w:rsid w:val="00F17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3A27568E"/>
  <w15:chartTrackingRefBased/>
  <w15:docId w15:val="{82173F94-6296-4463-8307-12BA4E25E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48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4F91A4BF8CA4478E45A060F1F9642E" ma:contentTypeVersion="12" ma:contentTypeDescription="Create a new document." ma:contentTypeScope="" ma:versionID="1d42a1cf89945e8ccdbfe6c1530d1fbb">
  <xsd:schema xmlns:xsd="http://www.w3.org/2001/XMLSchema" xmlns:xs="http://www.w3.org/2001/XMLSchema" xmlns:p="http://schemas.microsoft.com/office/2006/metadata/properties" xmlns:ns2="d036b407-fb87-4178-be26-283ed4236fb0" xmlns:ns3="f53be00b-af8a-44fe-8716-9ec89f2745ac" targetNamespace="http://schemas.microsoft.com/office/2006/metadata/properties" ma:root="true" ma:fieldsID="fc2043c978281dc6f08a60332aa22aa4" ns2:_="" ns3:_="">
    <xsd:import namespace="d036b407-fb87-4178-be26-283ed4236fb0"/>
    <xsd:import namespace="f53be00b-af8a-44fe-8716-9ec89f2745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6b407-fb87-4178-be26-283ed4236f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be00b-af8a-44fe-8716-9ec89f2745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4ABCF6D-E66E-46D4-801D-9C71D59AB9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6b407-fb87-4178-be26-283ed4236fb0"/>
    <ds:schemaRef ds:uri="f53be00b-af8a-44fe-8716-9ec89f2745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B2C9858-5C6B-48B0-97E3-374A005B69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5B91ED-E246-4848-A3EC-16E3A59AF8B9}">
  <ds:schemaRefs>
    <ds:schemaRef ds:uri="http://purl.org/dc/elements/1.1/"/>
    <ds:schemaRef ds:uri="http://schemas.microsoft.com/office/2006/metadata/properties"/>
    <ds:schemaRef ds:uri="d036b407-fb87-4178-be26-283ed4236fb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f53be00b-af8a-44fe-8716-9ec89f2745ac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5CF5F7C1</Template>
  <TotalTime>0</TotalTime>
  <Pages>7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Rokeby Primary School</Company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K Clark</dc:creator>
  <cp:keywords/>
  <dc:description/>
  <cp:lastModifiedBy>Mrs K Clark</cp:lastModifiedBy>
  <cp:revision>2</cp:revision>
  <dcterms:created xsi:type="dcterms:W3CDTF">2020-06-18T12:05:00Z</dcterms:created>
  <dcterms:modified xsi:type="dcterms:W3CDTF">2020-06-18T12:05:00Z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0x010100524F91A4BF8CA4478E45A060F1F9642E</vt:lpwstr>
  </property>
</Properties>
</file>