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03A48" w14:textId="3F9302E1" w:rsidR="003B6EC1" w:rsidRPr="00087A75" w:rsidRDefault="003B6EC1" w:rsidP="00087A75">
      <w:pPr>
        <w:jc w:val="center"/>
        <w:rPr>
          <w:rFonts w:ascii="XCCW Joined PC7c" w:hAnsi="XCCW Joined PC7c"/>
          <w:b/>
          <w:sz w:val="28"/>
          <w:u w:val="single"/>
        </w:rPr>
      </w:pPr>
      <w:r w:rsidRPr="00087A75">
        <w:rPr>
          <w:rFonts w:ascii="XCCW Joined PC7c" w:hAnsi="XCCW Joined PC7c"/>
          <w:b/>
          <w:sz w:val="28"/>
          <w:u w:val="single"/>
        </w:rPr>
        <w:t>Jigsaw Topic Tasks</w:t>
      </w:r>
    </w:p>
    <w:p w14:paraId="56BFBFE6" w14:textId="5F5D4B9F" w:rsidR="003B6EC1" w:rsidRPr="003B6EC1" w:rsidRDefault="003B6EC1" w:rsidP="18DC89FD">
      <w:pPr>
        <w:rPr>
          <w:rFonts w:ascii="XCCW Joined PC7c" w:hAnsi="XCCW Joined PC7c"/>
          <w:b/>
          <w:sz w:val="6"/>
          <w:u w:val="single"/>
        </w:rPr>
      </w:pPr>
    </w:p>
    <w:p w14:paraId="6A7995D4" w14:textId="1BB023D5" w:rsidR="003B6EC1" w:rsidRPr="00087A75" w:rsidRDefault="003B6EC1" w:rsidP="18DC89FD">
      <w:pPr>
        <w:rPr>
          <w:b/>
          <w:u w:val="single"/>
        </w:rPr>
      </w:pPr>
      <w:r w:rsidRPr="00087A75">
        <w:rPr>
          <w:rFonts w:ascii="XCCW Joined PC7c" w:hAnsi="XCCW Joined PC7c"/>
          <w:b/>
          <w:u w:val="single"/>
        </w:rPr>
        <w:t>Task 1</w:t>
      </w:r>
    </w:p>
    <w:p w14:paraId="4F5B625E" w14:textId="2316B84C" w:rsidR="003B6EC1" w:rsidRDefault="003B6EC1" w:rsidP="18DC89FD">
      <w:pPr>
        <w:rPr>
          <w:rFonts w:ascii="XCCW Joined PC7c" w:hAnsi="XCCW Joined PC7c"/>
        </w:rPr>
      </w:pPr>
      <w:r>
        <w:rPr>
          <w:rFonts w:ascii="XCCW Joined PC7c" w:hAnsi="XCCW Joined PC7c"/>
        </w:rPr>
        <w:t xml:space="preserve">Talk to somebody at home about how you felt during the lockdown period. Share how you are feeling now and discuss your thoughts about going back to school. Complete the </w:t>
      </w:r>
      <w:r w:rsidR="007C2507">
        <w:rPr>
          <w:rFonts w:ascii="XCCW Joined PC7c" w:hAnsi="XCCW Joined PC7c"/>
        </w:rPr>
        <w:t xml:space="preserve">‘task 1’ </w:t>
      </w:r>
      <w:r>
        <w:rPr>
          <w:rFonts w:ascii="XCCW Joined PC7c" w:hAnsi="XCCW Joined PC7c"/>
        </w:rPr>
        <w:t xml:space="preserve">worksheet to express your feelings using words and pictures. </w:t>
      </w:r>
    </w:p>
    <w:p w14:paraId="57EC2413" w14:textId="1930CEB0" w:rsidR="003B6EC1" w:rsidRDefault="003B6EC1" w:rsidP="18DC89FD">
      <w:pPr>
        <w:rPr>
          <w:rFonts w:ascii="XCCW Joined PC7c" w:hAnsi="XCCW Joined PC7c"/>
        </w:rPr>
      </w:pPr>
    </w:p>
    <w:p w14:paraId="0075EAFE" w14:textId="140DEFF2" w:rsidR="003B6EC1" w:rsidRPr="00087A75" w:rsidRDefault="003B6EC1" w:rsidP="18DC89FD">
      <w:pPr>
        <w:rPr>
          <w:rFonts w:ascii="XCCW Joined PC7c" w:hAnsi="XCCW Joined PC7c"/>
          <w:b/>
          <w:u w:val="single"/>
        </w:rPr>
      </w:pPr>
      <w:r w:rsidRPr="00087A75">
        <w:rPr>
          <w:rFonts w:ascii="XCCW Joined PC7c" w:hAnsi="XCCW Joined PC7c"/>
          <w:b/>
          <w:u w:val="single"/>
        </w:rPr>
        <w:t>Task 2</w:t>
      </w:r>
    </w:p>
    <w:p w14:paraId="75BAD686" w14:textId="22E0DF5B" w:rsidR="003B6EC1" w:rsidRDefault="00087A75" w:rsidP="18DC89FD">
      <w:pPr>
        <w:rPr>
          <w:rFonts w:ascii="XCCW Joined PC7c" w:hAnsi="XCCW Joined PC7c"/>
        </w:rPr>
      </w:pPr>
      <w:r>
        <w:rPr>
          <w:rFonts w:ascii="XCCW Joined PC7c" w:hAnsi="XCCW Joined PC7c"/>
        </w:rPr>
        <w:t xml:space="preserve">Read through information on the coronavirus comic posters below. Highlight ways in which you can keep safe and help stop the spread of the virus. Fill in the thought clouds </w:t>
      </w:r>
      <w:r w:rsidR="007C2507">
        <w:rPr>
          <w:rFonts w:ascii="XCCW Joined PC7c" w:hAnsi="XCCW Joined PC7c"/>
        </w:rPr>
        <w:t xml:space="preserve">on the ‘task 2’ worksheet </w:t>
      </w:r>
      <w:r>
        <w:rPr>
          <w:rFonts w:ascii="XCCW Joined PC7c" w:hAnsi="XCCW Joined PC7c"/>
        </w:rPr>
        <w:t xml:space="preserve">to note down things you can do to keep yourself and others around you safe. </w:t>
      </w:r>
    </w:p>
    <w:p w14:paraId="2F60C58D" w14:textId="1D80E8A8" w:rsidR="00923439" w:rsidRDefault="00923439" w:rsidP="18DC89FD">
      <w:pPr>
        <w:rPr>
          <w:rFonts w:ascii="XCCW Joined PC7c" w:hAnsi="XCCW Joined PC7c"/>
        </w:rPr>
      </w:pPr>
      <w:r>
        <w:rPr>
          <w:noProof/>
          <w:lang w:eastAsia="en-GB"/>
        </w:rPr>
        <w:drawing>
          <wp:anchor distT="0" distB="0" distL="114300" distR="114300" simplePos="0" relativeHeight="251680783" behindDoc="1" locked="0" layoutInCell="1" allowOverlap="1" wp14:anchorId="4D96B317" wp14:editId="5CD4F544">
            <wp:simplePos x="0" y="0"/>
            <wp:positionH relativeFrom="margin">
              <wp:posOffset>-776605</wp:posOffset>
            </wp:positionH>
            <wp:positionV relativeFrom="paragraph">
              <wp:posOffset>283778</wp:posOffset>
            </wp:positionV>
            <wp:extent cx="7359650" cy="5188585"/>
            <wp:effectExtent l="0" t="0" r="0" b="0"/>
            <wp:wrapTight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8" t="9370" r="15989" b="5498"/>
                    <a:stretch/>
                  </pic:blipFill>
                  <pic:spPr bwMode="auto">
                    <a:xfrm>
                      <a:off x="0" y="0"/>
                      <a:ext cx="7359650" cy="518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C85EB" w14:textId="6B95BF84" w:rsidR="009C4CC4" w:rsidRDefault="009C4CC4" w:rsidP="18DC89FD">
      <w:pPr>
        <w:rPr>
          <w:rFonts w:ascii="XCCW Joined PC7c" w:hAnsi="XCCW Joined PC7c"/>
        </w:rPr>
      </w:pPr>
    </w:p>
    <w:p w14:paraId="1C03095B" w14:textId="181AAB28" w:rsidR="00923439" w:rsidRDefault="00923439" w:rsidP="00923439">
      <w:pPr>
        <w:rPr>
          <w:rFonts w:ascii="XCCW Joined PC7c" w:hAnsi="XCCW Joined PC7c"/>
          <w:b/>
          <w:u w:val="single"/>
        </w:rPr>
      </w:pPr>
      <w:r>
        <w:rPr>
          <w:rFonts w:ascii="XCCW Joined PC7c" w:hAnsi="XCCW Joined PC7c"/>
          <w:b/>
          <w:u w:val="single"/>
        </w:rPr>
        <w:lastRenderedPageBreak/>
        <w:t>Task 3</w:t>
      </w:r>
    </w:p>
    <w:p w14:paraId="1FD6D8D4" w14:textId="0EBC44A6" w:rsidR="00504664" w:rsidRDefault="00504664" w:rsidP="00923439">
      <w:pPr>
        <w:rPr>
          <w:rFonts w:ascii="XCCW Joined PC7c" w:hAnsi="XCCW Joined PC7c"/>
        </w:rPr>
      </w:pPr>
      <w:r>
        <w:rPr>
          <w:rFonts w:ascii="XCCW Joined PC7c" w:hAnsi="XCCW Joined PC7c"/>
        </w:rPr>
        <w:t xml:space="preserve">Think about all the things that you do and say to be a good friend. Think about friendships that you have at home and at school and what you like about them – why are they special? Have a look at the ‘task 3’ worksheet and complete the task to create your own poem. </w:t>
      </w:r>
    </w:p>
    <w:p w14:paraId="67A23D97" w14:textId="6CE355A4" w:rsidR="00504664" w:rsidRDefault="00504664" w:rsidP="00923439">
      <w:pPr>
        <w:rPr>
          <w:rFonts w:ascii="XCCW Joined PC7c" w:hAnsi="XCCW Joined PC7c"/>
        </w:rPr>
      </w:pPr>
    </w:p>
    <w:p w14:paraId="68595529" w14:textId="191EE953" w:rsidR="00504664" w:rsidRDefault="00504664" w:rsidP="00923439">
      <w:pPr>
        <w:rPr>
          <w:rFonts w:ascii="XCCW Joined PC7c" w:hAnsi="XCCW Joined PC7c"/>
          <w:b/>
          <w:u w:val="single"/>
        </w:rPr>
      </w:pPr>
      <w:r>
        <w:rPr>
          <w:rFonts w:ascii="XCCW Joined PC7c" w:hAnsi="XCCW Joined PC7c"/>
          <w:b/>
          <w:u w:val="single"/>
        </w:rPr>
        <w:t>Task 4</w:t>
      </w:r>
    </w:p>
    <w:p w14:paraId="3EAD9E87" w14:textId="1BEDD6E6" w:rsidR="009C4CC4" w:rsidRDefault="00023040" w:rsidP="18DC89FD">
      <w:pPr>
        <w:rPr>
          <w:rFonts w:ascii="XCCW Joined PC7c" w:hAnsi="XCCW Joined PC7c"/>
        </w:rPr>
      </w:pPr>
      <w:r>
        <w:rPr>
          <w:rFonts w:ascii="XCCW Joined PC7c" w:hAnsi="XCCW Joined PC7c"/>
        </w:rPr>
        <w:t>Talk with an adult about your feelings and emotions that you have been feeling during the C</w:t>
      </w:r>
      <w:r w:rsidRPr="00023040">
        <w:rPr>
          <w:rFonts w:ascii="XCCW Joined PC7c" w:hAnsi="XCCW Joined PC7c"/>
        </w:rPr>
        <w:t>oronavirus pandemic.</w:t>
      </w:r>
      <w:r>
        <w:rPr>
          <w:rFonts w:ascii="XCCW Joined PC7c" w:hAnsi="XCCW Joined PC7c"/>
        </w:rPr>
        <w:t xml:space="preserve"> Complete the ‘task 4’ worksheet to review any worries or concerns that you may have and to talk about how you can overcome these. </w:t>
      </w:r>
    </w:p>
    <w:p w14:paraId="5B2E1832" w14:textId="02BCB33C" w:rsidR="009C4CC4" w:rsidRDefault="009C4CC4" w:rsidP="18DC89FD">
      <w:pPr>
        <w:rPr>
          <w:rFonts w:ascii="XCCW Joined PC7c" w:hAnsi="XCCW Joined PC7c"/>
        </w:rPr>
      </w:pPr>
    </w:p>
    <w:p w14:paraId="0050A3DD" w14:textId="2AB90B28" w:rsidR="00F34064" w:rsidRDefault="00F34064" w:rsidP="00F34064">
      <w:pPr>
        <w:rPr>
          <w:rFonts w:ascii="XCCW Joined PC7c" w:hAnsi="XCCW Joined PC7c"/>
          <w:b/>
          <w:u w:val="single"/>
        </w:rPr>
      </w:pPr>
      <w:r>
        <w:rPr>
          <w:rFonts w:ascii="XCCW Joined PC7c" w:hAnsi="XCCW Joined PC7c"/>
          <w:b/>
          <w:u w:val="single"/>
        </w:rPr>
        <w:t>Task 5</w:t>
      </w:r>
    </w:p>
    <w:p w14:paraId="1A5DAED7" w14:textId="77B56A8B" w:rsidR="009C2F05" w:rsidRDefault="009C2F05" w:rsidP="00F34064">
      <w:pPr>
        <w:rPr>
          <w:rFonts w:ascii="XCCW Joined PC7c" w:hAnsi="XCCW Joined PC7c"/>
        </w:rPr>
      </w:pPr>
      <w:r>
        <w:rPr>
          <w:rFonts w:ascii="XCCW Joined PC7c" w:hAnsi="XCCW Joined PC7c"/>
        </w:rPr>
        <w:t xml:space="preserve">Think about all the </w:t>
      </w:r>
      <w:r w:rsidRPr="009C2F05">
        <w:rPr>
          <w:rFonts w:ascii="XCCW Joined PC7c" w:hAnsi="XCCW Joined PC7c"/>
        </w:rPr>
        <w:t xml:space="preserve">positive memories </w:t>
      </w:r>
      <w:r>
        <w:rPr>
          <w:rFonts w:ascii="XCCW Joined PC7c" w:hAnsi="XCCW Joined PC7c"/>
        </w:rPr>
        <w:t xml:space="preserve">you have </w:t>
      </w:r>
      <w:r w:rsidRPr="009C2F05">
        <w:rPr>
          <w:rFonts w:ascii="XCCW Joined PC7c" w:hAnsi="XCCW Joined PC7c"/>
        </w:rPr>
        <w:t>about the current school year.</w:t>
      </w:r>
      <w:r>
        <w:rPr>
          <w:rFonts w:ascii="XCCW Joined PC7c" w:hAnsi="XCCW Joined PC7c"/>
        </w:rPr>
        <w:t xml:space="preserve"> Think about all the things you </w:t>
      </w:r>
      <w:r w:rsidR="002D1483">
        <w:rPr>
          <w:rFonts w:ascii="XCCW Joined PC7c" w:hAnsi="XCCW Joined PC7c"/>
        </w:rPr>
        <w:t>have learnt and enjoyed doing at school</w:t>
      </w:r>
      <w:r>
        <w:rPr>
          <w:rFonts w:ascii="XCCW Joined PC7c" w:hAnsi="XCCW Joined PC7c"/>
        </w:rPr>
        <w:t xml:space="preserve"> before the school closure. Complete the ‘task 5’ worksheet to design your own t-shirt to reflect upon these moments and find out what you’re looking forward to for your next school year. </w:t>
      </w:r>
      <w:r w:rsidRPr="009C2F05">
        <w:rPr>
          <w:rFonts w:ascii="XCCW Joined PC7c" w:hAnsi="XCCW Joined PC7c"/>
        </w:rPr>
        <w:t xml:space="preserve">                                  </w:t>
      </w:r>
    </w:p>
    <w:p w14:paraId="1C34C22A" w14:textId="77777777" w:rsidR="00F34064" w:rsidRDefault="00F34064" w:rsidP="18DC89FD">
      <w:pPr>
        <w:rPr>
          <w:rFonts w:ascii="XCCW Joined PC7c" w:hAnsi="XCCW Joined PC7c"/>
        </w:rPr>
      </w:pPr>
    </w:p>
    <w:p w14:paraId="551BDA2E" w14:textId="4E2FCFC2" w:rsidR="009C4CC4" w:rsidRDefault="009C4CC4" w:rsidP="18DC89FD">
      <w:pPr>
        <w:rPr>
          <w:rFonts w:ascii="XCCW Joined PC7c" w:hAnsi="XCCW Joined PC7c"/>
        </w:rPr>
      </w:pPr>
    </w:p>
    <w:p w14:paraId="1B421295" w14:textId="6EB800F8" w:rsidR="009C4CC4" w:rsidRDefault="009C4CC4" w:rsidP="18DC89FD">
      <w:pPr>
        <w:rPr>
          <w:rFonts w:ascii="XCCW Joined PC7c" w:hAnsi="XCCW Joined PC7c"/>
        </w:rPr>
      </w:pPr>
    </w:p>
    <w:p w14:paraId="240A2CC5" w14:textId="12AB8D48" w:rsidR="009C4CC4" w:rsidRDefault="009C4CC4" w:rsidP="18DC89FD">
      <w:pPr>
        <w:rPr>
          <w:rFonts w:ascii="XCCW Joined PC7c" w:hAnsi="XCCW Joined PC7c"/>
        </w:rPr>
      </w:pPr>
    </w:p>
    <w:p w14:paraId="5A57AEC3" w14:textId="7CD98FCD" w:rsidR="009C4CC4" w:rsidRDefault="009C4CC4" w:rsidP="18DC89FD">
      <w:pPr>
        <w:rPr>
          <w:rFonts w:ascii="XCCW Joined PC7c" w:hAnsi="XCCW Joined PC7c"/>
        </w:rPr>
      </w:pPr>
    </w:p>
    <w:p w14:paraId="416EADD9" w14:textId="070F8475" w:rsidR="009C4CC4" w:rsidRDefault="009C4CC4" w:rsidP="18DC89FD">
      <w:pPr>
        <w:rPr>
          <w:rFonts w:ascii="XCCW Joined PC7c" w:hAnsi="XCCW Joined PC7c"/>
        </w:rPr>
      </w:pPr>
    </w:p>
    <w:p w14:paraId="7959209E" w14:textId="0372DAA7" w:rsidR="009C4CC4" w:rsidRDefault="009C4CC4" w:rsidP="18DC89FD">
      <w:pPr>
        <w:rPr>
          <w:rFonts w:ascii="XCCW Joined PC7c" w:hAnsi="XCCW Joined PC7c"/>
        </w:rPr>
      </w:pPr>
    </w:p>
    <w:p w14:paraId="683AEFAA" w14:textId="2837B39C" w:rsidR="009C4CC4" w:rsidRDefault="009C4CC4" w:rsidP="18DC89FD">
      <w:pPr>
        <w:rPr>
          <w:rFonts w:ascii="XCCW Joined PC7c" w:hAnsi="XCCW Joined PC7c"/>
        </w:rPr>
      </w:pPr>
    </w:p>
    <w:p w14:paraId="7BF2385E" w14:textId="4E0CECB2" w:rsidR="007F1405" w:rsidRDefault="007F1405" w:rsidP="18DC89FD">
      <w:pPr>
        <w:rPr>
          <w:rFonts w:ascii="XCCW Joined PC7c" w:hAnsi="XCCW Joined PC7c"/>
        </w:rPr>
      </w:pPr>
    </w:p>
    <w:p w14:paraId="3DC19394" w14:textId="62045975" w:rsidR="007F1405" w:rsidRDefault="007F1405" w:rsidP="18DC89FD">
      <w:pPr>
        <w:rPr>
          <w:rFonts w:ascii="XCCW Joined PC7c" w:hAnsi="XCCW Joined PC7c"/>
        </w:rPr>
      </w:pPr>
    </w:p>
    <w:p w14:paraId="7D7A6F1D" w14:textId="407761D0" w:rsidR="009C4CC4" w:rsidRDefault="009C4CC4" w:rsidP="18DC89FD">
      <w:pPr>
        <w:rPr>
          <w:rFonts w:ascii="XCCW Joined PC7c" w:hAnsi="XCCW Joined PC7c"/>
        </w:rPr>
      </w:pPr>
    </w:p>
    <w:p w14:paraId="3EF04480" w14:textId="46BE63BE" w:rsidR="009C4CC4" w:rsidRDefault="009C4CC4" w:rsidP="18DC89FD">
      <w:pPr>
        <w:rPr>
          <w:rFonts w:ascii="XCCW Joined PC7c" w:hAnsi="XCCW Joined PC7c"/>
        </w:rPr>
      </w:pPr>
    </w:p>
    <w:p w14:paraId="110538A2" w14:textId="46DB45DD" w:rsidR="009C4CC4" w:rsidRDefault="009C4CC4" w:rsidP="18DC89FD">
      <w:pPr>
        <w:rPr>
          <w:rFonts w:ascii="XCCW Joined PC7c" w:hAnsi="XCCW Joined PC7c"/>
        </w:rPr>
      </w:pPr>
    </w:p>
    <w:p w14:paraId="5369D8A1" w14:textId="77777777" w:rsidR="003B6EC1" w:rsidRDefault="003B6EC1" w:rsidP="18DC89FD">
      <w:pPr>
        <w:rPr>
          <w:u w:val="single"/>
        </w:rPr>
      </w:pPr>
    </w:p>
    <w:p w14:paraId="0C3CA87F" w14:textId="704340CC" w:rsidR="5AC39062" w:rsidRDefault="00BA5715" w:rsidP="18DC89FD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3DCAB9" wp14:editId="118B11D0">
                <wp:simplePos x="0" y="0"/>
                <wp:positionH relativeFrom="column">
                  <wp:posOffset>-308496</wp:posOffset>
                </wp:positionH>
                <wp:positionV relativeFrom="paragraph">
                  <wp:posOffset>-127833</wp:posOffset>
                </wp:positionV>
                <wp:extent cx="6359857" cy="9220484"/>
                <wp:effectExtent l="19050" t="19050" r="2222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857" cy="92204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1AFB7" id="Rectangle 3" o:spid="_x0000_s1026" style="position:absolute;margin-left:-24.3pt;margin-top:-10.05pt;width:500.8pt;height:72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" filled="f" strokecolor="#7030a0" strokeweight="3pt"/>
            </w:pict>
          </mc:Fallback>
        </mc:AlternateContent>
      </w:r>
      <w:r w:rsidR="003B6EC1">
        <w:rPr>
          <w:u w:val="single"/>
        </w:rPr>
        <w:t>Jigsaw Task</w:t>
      </w:r>
      <w:r w:rsidR="5AC39062" w:rsidRPr="18DC89FD">
        <w:rPr>
          <w:u w:val="single"/>
        </w:rPr>
        <w:t xml:space="preserve"> 1</w:t>
      </w:r>
    </w:p>
    <w:p w14:paraId="4E8F1B30" w14:textId="2FC9CCC8" w:rsidR="5AC39062" w:rsidRDefault="5AC39062" w:rsidP="18DC89FD">
      <w:pPr>
        <w:rPr>
          <w:b/>
          <w:bCs/>
          <w:u w:val="single"/>
        </w:rPr>
      </w:pPr>
      <w:r w:rsidRPr="18DC89FD">
        <w:rPr>
          <w:b/>
          <w:bCs/>
          <w:u w:val="single"/>
        </w:rPr>
        <w:t>LO: I can express my feelings using words and pictures.</w:t>
      </w:r>
      <w:r w:rsidRPr="18DC89FD">
        <w:rPr>
          <w:b/>
          <w:bCs/>
        </w:rPr>
        <w:t xml:space="preserve"> </w:t>
      </w:r>
    </w:p>
    <w:p w14:paraId="75DB77B7" w14:textId="4910CD0E" w:rsidR="00281EBE" w:rsidRDefault="00281E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1EBE" w14:paraId="67B63A53" w14:textId="77777777" w:rsidTr="00281EBE">
        <w:tc>
          <w:tcPr>
            <w:tcW w:w="4508" w:type="dxa"/>
          </w:tcPr>
          <w:p w14:paraId="120FC146" w14:textId="77777777" w:rsidR="00281EBE" w:rsidRDefault="00281EBE">
            <w:r>
              <w:t>Words to describe my feelings when in lockdown:</w:t>
            </w:r>
          </w:p>
          <w:p w14:paraId="672A6659" w14:textId="77777777" w:rsidR="00281EBE" w:rsidRDefault="00281EBE"/>
        </w:tc>
        <w:tc>
          <w:tcPr>
            <w:tcW w:w="4508" w:type="dxa"/>
          </w:tcPr>
          <w:p w14:paraId="55D26A4B" w14:textId="3E890AC4" w:rsidR="00281EBE" w:rsidRDefault="00281EBE" w:rsidP="003B6EC1">
            <w:r>
              <w:t>W</w:t>
            </w:r>
            <w:r w:rsidR="003B6EC1">
              <w:t>ords to describe my feelings about going back to</w:t>
            </w:r>
            <w:r>
              <w:t xml:space="preserve"> school:</w:t>
            </w:r>
          </w:p>
        </w:tc>
      </w:tr>
      <w:tr w:rsidR="00281EBE" w14:paraId="0A37501D" w14:textId="77777777" w:rsidTr="00281EBE">
        <w:tc>
          <w:tcPr>
            <w:tcW w:w="4508" w:type="dxa"/>
          </w:tcPr>
          <w:p w14:paraId="5DAB6C7B" w14:textId="77777777" w:rsidR="00281EBE" w:rsidRDefault="00281EBE"/>
          <w:p w14:paraId="02EB378F" w14:textId="77777777" w:rsidR="00281EBE" w:rsidRDefault="00281EBE"/>
          <w:p w14:paraId="6A05A809" w14:textId="77777777" w:rsidR="00281EBE" w:rsidRDefault="00281EBE"/>
          <w:p w14:paraId="5A39BBE3" w14:textId="77777777" w:rsidR="00281EBE" w:rsidRDefault="00281EBE"/>
          <w:p w14:paraId="41C8F396" w14:textId="77777777" w:rsidR="00281EBE" w:rsidRDefault="00281EBE"/>
          <w:p w14:paraId="72A3D3EC" w14:textId="77777777" w:rsidR="00281EBE" w:rsidRDefault="00281EBE"/>
          <w:p w14:paraId="0D0B940D" w14:textId="77777777" w:rsidR="00281EBE" w:rsidRDefault="00281EBE"/>
          <w:p w14:paraId="0E27B00A" w14:textId="77777777" w:rsidR="00281EBE" w:rsidRDefault="00281EBE"/>
          <w:p w14:paraId="60061E4C" w14:textId="77777777" w:rsidR="00281EBE" w:rsidRDefault="00281EBE"/>
          <w:p w14:paraId="44EAFD9C" w14:textId="77777777" w:rsidR="00281EBE" w:rsidRDefault="00281EBE"/>
          <w:p w14:paraId="4B94D5A5" w14:textId="77777777" w:rsidR="00281EBE" w:rsidRDefault="00281EBE"/>
          <w:p w14:paraId="3DEEC669" w14:textId="77777777" w:rsidR="00281EBE" w:rsidRDefault="00281EBE"/>
          <w:p w14:paraId="3656B9AB" w14:textId="77777777" w:rsidR="00281EBE" w:rsidRDefault="00281EBE"/>
          <w:p w14:paraId="45FB0818" w14:textId="77777777" w:rsidR="00281EBE" w:rsidRDefault="00281EBE"/>
          <w:p w14:paraId="049F31CB" w14:textId="77777777" w:rsidR="00281EBE" w:rsidRDefault="00281EBE"/>
          <w:p w14:paraId="53128261" w14:textId="77777777" w:rsidR="00281EBE" w:rsidRDefault="00281EBE"/>
          <w:p w14:paraId="62486C05" w14:textId="77777777" w:rsidR="00281EBE" w:rsidRDefault="00281EBE"/>
        </w:tc>
        <w:tc>
          <w:tcPr>
            <w:tcW w:w="4508" w:type="dxa"/>
          </w:tcPr>
          <w:p w14:paraId="4101652C" w14:textId="77777777" w:rsidR="00281EBE" w:rsidRDefault="00281EBE"/>
        </w:tc>
      </w:tr>
    </w:tbl>
    <w:p w14:paraId="07D13760" w14:textId="79D70EA0" w:rsidR="00B94B54" w:rsidRDefault="00B94B54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B7861DF" wp14:editId="563FACAA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124835" cy="858520"/>
            <wp:effectExtent l="0" t="0" r="0" b="0"/>
            <wp:wrapTight wrapText="bothSides">
              <wp:wrapPolygon edited="0">
                <wp:start x="0" y="0"/>
                <wp:lineTo x="0" y="21089"/>
                <wp:lineTo x="21464" y="21089"/>
                <wp:lineTo x="21464" y="0"/>
                <wp:lineTo x="0" y="0"/>
              </wp:wrapPolygon>
            </wp:wrapTight>
            <wp:docPr id="2" name="Picture 2" descr="Jigsaw – How we teach PHSE – St Christopher Community Primary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gsaw – How we teach PHSE – St Christopher Community Primary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/>
                    <a:stretch/>
                  </pic:blipFill>
                  <pic:spPr bwMode="auto">
                    <a:xfrm>
                      <a:off x="0" y="0"/>
                      <a:ext cx="312483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9056E" w14:textId="76A6D8C6" w:rsidR="00281EBE" w:rsidRDefault="00281EBE"/>
    <w:p w14:paraId="791675F0" w14:textId="77777777" w:rsidR="00B94B54" w:rsidRDefault="00B94B54"/>
    <w:p w14:paraId="44309A18" w14:textId="77777777" w:rsidR="00B94B54" w:rsidRDefault="00B94B5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1EBE" w14:paraId="4C3E9D38" w14:textId="77777777" w:rsidTr="00281EBE">
        <w:tc>
          <w:tcPr>
            <w:tcW w:w="4508" w:type="dxa"/>
          </w:tcPr>
          <w:p w14:paraId="66A75D83" w14:textId="191D6085" w:rsidR="00281EBE" w:rsidRDefault="00281EBE">
            <w:r>
              <w:t xml:space="preserve">A drawing to show my feelings when in lockdown: </w:t>
            </w:r>
          </w:p>
          <w:p w14:paraId="1299C43A" w14:textId="77777777" w:rsidR="00281EBE" w:rsidRDefault="00281EBE"/>
        </w:tc>
        <w:tc>
          <w:tcPr>
            <w:tcW w:w="4508" w:type="dxa"/>
          </w:tcPr>
          <w:p w14:paraId="4DDBEF00" w14:textId="511D42A5" w:rsidR="00281EBE" w:rsidRDefault="00281EBE">
            <w:r>
              <w:t xml:space="preserve">A </w:t>
            </w:r>
            <w:r w:rsidR="009C4CC4">
              <w:t>drawing to show my feelings about going back to school:</w:t>
            </w:r>
          </w:p>
        </w:tc>
      </w:tr>
      <w:tr w:rsidR="00281EBE" w14:paraId="3461D779" w14:textId="77777777" w:rsidTr="00281EBE">
        <w:tc>
          <w:tcPr>
            <w:tcW w:w="4508" w:type="dxa"/>
          </w:tcPr>
          <w:p w14:paraId="3CF2D8B6" w14:textId="2DDFCB3A" w:rsidR="00281EBE" w:rsidRDefault="00281EBE"/>
          <w:p w14:paraId="0FB78278" w14:textId="3F8E3E04" w:rsidR="00281EBE" w:rsidRDefault="00281EBE"/>
          <w:p w14:paraId="1FC39945" w14:textId="117D42B9" w:rsidR="00281EBE" w:rsidRDefault="00281EBE"/>
          <w:p w14:paraId="0562CB0E" w14:textId="172BD316" w:rsidR="00281EBE" w:rsidRDefault="00281EBE"/>
          <w:p w14:paraId="34CE0A41" w14:textId="6A311282" w:rsidR="00281EBE" w:rsidRDefault="00281EBE"/>
          <w:p w14:paraId="62EBF3C5" w14:textId="52D14B4B" w:rsidR="00281EBE" w:rsidRDefault="00281EBE"/>
          <w:p w14:paraId="6D98A12B" w14:textId="1742E781" w:rsidR="00281EBE" w:rsidRDefault="00281EBE"/>
          <w:p w14:paraId="2946DB82" w14:textId="040A559D" w:rsidR="00281EBE" w:rsidRDefault="00281EBE"/>
          <w:p w14:paraId="5997CC1D" w14:textId="3CDFBCCC" w:rsidR="00281EBE" w:rsidRDefault="00281EBE"/>
          <w:p w14:paraId="110FFD37" w14:textId="56EF2FED" w:rsidR="00281EBE" w:rsidRDefault="00281EBE"/>
          <w:p w14:paraId="6B699379" w14:textId="1EC5C3FC" w:rsidR="00281EBE" w:rsidRDefault="00281EBE"/>
          <w:p w14:paraId="3FE9F23F" w14:textId="0800DBF7" w:rsidR="00281EBE" w:rsidRDefault="00281EBE"/>
          <w:p w14:paraId="1F72F646" w14:textId="77777777" w:rsidR="00281EBE" w:rsidRDefault="00281EBE"/>
          <w:p w14:paraId="08CE6F91" w14:textId="23C8C4BC" w:rsidR="00281EBE" w:rsidRDefault="00281EBE"/>
          <w:p w14:paraId="61CDCEAD" w14:textId="53F1F50F" w:rsidR="00281EBE" w:rsidRDefault="00281EBE"/>
          <w:p w14:paraId="6BB9E253" w14:textId="77777777" w:rsidR="00281EBE" w:rsidRDefault="00281EBE"/>
          <w:p w14:paraId="23DE523C" w14:textId="77777777" w:rsidR="00281EBE" w:rsidRDefault="00281EBE"/>
        </w:tc>
        <w:tc>
          <w:tcPr>
            <w:tcW w:w="4508" w:type="dxa"/>
          </w:tcPr>
          <w:p w14:paraId="52E56223" w14:textId="2C5867B7" w:rsidR="00281EBE" w:rsidRDefault="00281EBE"/>
        </w:tc>
      </w:tr>
    </w:tbl>
    <w:p w14:paraId="07547A01" w14:textId="39830907" w:rsidR="00281EBE" w:rsidRDefault="00281EBE"/>
    <w:p w14:paraId="17478BF3" w14:textId="77777777" w:rsidR="00BA5715" w:rsidRDefault="00BA5715"/>
    <w:p w14:paraId="760115FF" w14:textId="03734E2D" w:rsidR="49227753" w:rsidRDefault="00BA5715" w:rsidP="18DC89FD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D24298" wp14:editId="4874BCD9">
                <wp:simplePos x="0" y="0"/>
                <wp:positionH relativeFrom="margin">
                  <wp:posOffset>-247650</wp:posOffset>
                </wp:positionH>
                <wp:positionV relativeFrom="paragraph">
                  <wp:posOffset>-129541</wp:posOffset>
                </wp:positionV>
                <wp:extent cx="6191250" cy="9187815"/>
                <wp:effectExtent l="19050" t="19050" r="19050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9187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584FA" id="Rectangle 4" o:spid="_x0000_s1026" style="position:absolute;margin-left:-19.5pt;margin-top:-10.2pt;width:487.5pt;height:723.4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" filled="f" strokecolor="#7030a0" strokeweight="3pt">
                <w10:wrap anchorx="margin"/>
              </v:rect>
            </w:pict>
          </mc:Fallback>
        </mc:AlternateContent>
      </w:r>
      <w:r w:rsidR="00047B6F">
        <w:rPr>
          <w:u w:val="single"/>
        </w:rPr>
        <w:t>Jigsaw Task</w:t>
      </w:r>
      <w:r w:rsidR="49227753" w:rsidRPr="18DC89FD">
        <w:rPr>
          <w:u w:val="single"/>
        </w:rPr>
        <w:t xml:space="preserve"> 2</w:t>
      </w:r>
    </w:p>
    <w:p w14:paraId="6C489130" w14:textId="2D517000" w:rsidR="49227753" w:rsidRDefault="00DF7778" w:rsidP="18DC89FD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68BA5F65" wp14:editId="4C6435C9">
            <wp:simplePos x="0" y="0"/>
            <wp:positionH relativeFrom="column">
              <wp:posOffset>-176530</wp:posOffset>
            </wp:positionH>
            <wp:positionV relativeFrom="paragraph">
              <wp:posOffset>275268</wp:posOffset>
            </wp:positionV>
            <wp:extent cx="6031230" cy="8502015"/>
            <wp:effectExtent l="0" t="0" r="7620" b="0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22168" r="36849" b="8670"/>
                    <a:stretch/>
                  </pic:blipFill>
                  <pic:spPr bwMode="auto">
                    <a:xfrm>
                      <a:off x="0" y="0"/>
                      <a:ext cx="6031230" cy="850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9227753" w:rsidRPr="18DC89FD">
        <w:rPr>
          <w:b/>
          <w:bCs/>
          <w:u w:val="single"/>
        </w:rPr>
        <w:t>LO: I know how to keep myself and others safe to stop the coronavirus spreading.</w:t>
      </w:r>
    </w:p>
    <w:p w14:paraId="417BD5F2" w14:textId="45C420E7" w:rsidR="18DC89FD" w:rsidRDefault="18DC89FD" w:rsidP="18DC89FD"/>
    <w:p w14:paraId="77EC653A" w14:textId="54B55B83" w:rsidR="005D0B16" w:rsidRPr="00087A75" w:rsidRDefault="005D0B16" w:rsidP="005D0B16">
      <w:pPr>
        <w:rPr>
          <w:rFonts w:ascii="XCCW Joined PC7c" w:hAnsi="XCCW Joined PC7c"/>
          <w:b/>
          <w:u w:val="single"/>
        </w:rPr>
      </w:pPr>
    </w:p>
    <w:p w14:paraId="42F45E60" w14:textId="1D3FEA14" w:rsidR="005D0B16" w:rsidRDefault="005D0B16" w:rsidP="005D0B1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903" behindDoc="0" locked="0" layoutInCell="1" allowOverlap="1" wp14:anchorId="6416BBF4" wp14:editId="7CD10EE4">
                <wp:simplePos x="0" y="0"/>
                <wp:positionH relativeFrom="margin">
                  <wp:posOffset>-322144</wp:posOffset>
                </wp:positionH>
                <wp:positionV relativeFrom="paragraph">
                  <wp:posOffset>-141482</wp:posOffset>
                </wp:positionV>
                <wp:extent cx="6359525" cy="2041762"/>
                <wp:effectExtent l="19050" t="19050" r="22225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20417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5011A" id="Rectangle 33" o:spid="_x0000_s1026" style="position:absolute;margin-left:-25.35pt;margin-top:-11.15pt;width:500.75pt;height:160.75pt;z-index:25168590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" filled="f" strokecolor="#7030a0" strokeweight="3pt">
                <w10:wrap anchorx="margin"/>
              </v:rect>
            </w:pict>
          </mc:Fallback>
        </mc:AlternateContent>
      </w:r>
      <w:r>
        <w:rPr>
          <w:u w:val="single"/>
        </w:rPr>
        <w:t>Jigsaw Task</w:t>
      </w:r>
      <w:r w:rsidRPr="18DC89FD">
        <w:rPr>
          <w:u w:val="single"/>
        </w:rPr>
        <w:t xml:space="preserve"> </w:t>
      </w:r>
      <w:r>
        <w:rPr>
          <w:u w:val="single"/>
        </w:rPr>
        <w:t>3</w:t>
      </w:r>
    </w:p>
    <w:p w14:paraId="33D56FE7" w14:textId="3BC5D605" w:rsidR="005D0B16" w:rsidRDefault="005D0B16" w:rsidP="005D0B16">
      <w:pPr>
        <w:rPr>
          <w:b/>
          <w:bCs/>
        </w:rPr>
      </w:pPr>
      <w:r w:rsidRPr="18DC89FD">
        <w:rPr>
          <w:b/>
          <w:bCs/>
          <w:u w:val="single"/>
        </w:rPr>
        <w:t xml:space="preserve">LO: I </w:t>
      </w:r>
      <w:r>
        <w:rPr>
          <w:b/>
          <w:bCs/>
          <w:u w:val="single"/>
        </w:rPr>
        <w:t>know how</w:t>
      </w:r>
      <w:r w:rsidRPr="18DC89FD">
        <w:rPr>
          <w:b/>
          <w:bCs/>
          <w:u w:val="single"/>
        </w:rPr>
        <w:t xml:space="preserve"> </w:t>
      </w:r>
      <w:r w:rsidRPr="009E563E">
        <w:rPr>
          <w:b/>
          <w:bCs/>
          <w:u w:val="single"/>
        </w:rPr>
        <w:t>be a good friend and enjoy my friendships even though we have to play differently at the moment</w:t>
      </w:r>
      <w:r>
        <w:rPr>
          <w:b/>
          <w:bCs/>
          <w:u w:val="single"/>
        </w:rPr>
        <w:t>.</w:t>
      </w:r>
    </w:p>
    <w:p w14:paraId="1E32C165" w14:textId="4414FC0F" w:rsidR="005D0B16" w:rsidRPr="00034BB9" w:rsidRDefault="005D0B16" w:rsidP="005D0B16">
      <w:pPr>
        <w:rPr>
          <w:sz w:val="6"/>
          <w:szCs w:val="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86927" behindDoc="1" locked="0" layoutInCell="1" allowOverlap="1" wp14:anchorId="392EA1E2" wp14:editId="24D84DA9">
            <wp:simplePos x="0" y="0"/>
            <wp:positionH relativeFrom="margin">
              <wp:align>left</wp:align>
            </wp:positionH>
            <wp:positionV relativeFrom="paragraph">
              <wp:posOffset>12131</wp:posOffset>
            </wp:positionV>
            <wp:extent cx="780415" cy="968375"/>
            <wp:effectExtent l="0" t="0" r="635" b="3175"/>
            <wp:wrapTight wrapText="bothSides">
              <wp:wrapPolygon edited="0">
                <wp:start x="0" y="0"/>
                <wp:lineTo x="0" y="21246"/>
                <wp:lineTo x="21090" y="21246"/>
                <wp:lineTo x="21090" y="0"/>
                <wp:lineTo x="0" y="0"/>
              </wp:wrapPolygon>
            </wp:wrapTight>
            <wp:docPr id="34" name="Picture 34" descr="Writer clipart emoji, Picture #302232 writer clipart emoji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iter clipart emoji, Picture #302232 writer clipart emoj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1F651" w14:textId="1B7C6730" w:rsidR="005D0B16" w:rsidRDefault="005D0B16" w:rsidP="005D0B16">
      <w:pPr>
        <w:rPr>
          <w:lang w:val="en-US"/>
        </w:rPr>
      </w:pPr>
      <w:r>
        <w:t xml:space="preserve">Have a go at creating your own poem to </w:t>
      </w:r>
      <w:r w:rsidRPr="001A0451">
        <w:rPr>
          <w:lang w:val="en-US"/>
        </w:rPr>
        <w:t>express friendship during Covid 19</w:t>
      </w:r>
      <w:r>
        <w:rPr>
          <w:lang w:val="en-US"/>
        </w:rPr>
        <w:t>.</w:t>
      </w:r>
    </w:p>
    <w:p w14:paraId="43C344DD" w14:textId="59BEF85A" w:rsidR="005D0B16" w:rsidRDefault="005D0B16" w:rsidP="005D0B16">
      <w:pPr>
        <w:rPr>
          <w:lang w:val="en-US"/>
        </w:rPr>
      </w:pPr>
      <w:r>
        <w:rPr>
          <w:lang w:val="en-US"/>
        </w:rPr>
        <w:t>W</w:t>
      </w:r>
      <w:r w:rsidRPr="001A0451">
        <w:rPr>
          <w:lang w:val="en-US"/>
        </w:rPr>
        <w:t>hat</w:t>
      </w:r>
      <w:r>
        <w:rPr>
          <w:lang w:val="en-US"/>
        </w:rPr>
        <w:t xml:space="preserve"> does</w:t>
      </w:r>
      <w:r w:rsidRPr="001A0451">
        <w:rPr>
          <w:lang w:val="en-US"/>
        </w:rPr>
        <w:t xml:space="preserve"> it means to </w:t>
      </w:r>
      <w:r>
        <w:rPr>
          <w:lang w:val="en-US"/>
        </w:rPr>
        <w:t xml:space="preserve">you? What have you missed? What do you enjoy and value about friendship? What are you looking forward to when social distancing is lifted? </w:t>
      </w:r>
    </w:p>
    <w:p w14:paraId="3535980B" w14:textId="3803CB38" w:rsidR="005D0B16" w:rsidRDefault="00875695" w:rsidP="005D0B16">
      <w:pPr>
        <w:rPr>
          <w:rFonts w:ascii="XCCW Joined PC7c" w:hAnsi="XCCW Joined PC7c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75" behindDoc="0" locked="0" layoutInCell="1" allowOverlap="1" wp14:anchorId="49CCC849" wp14:editId="53E0D277">
                <wp:simplePos x="0" y="0"/>
                <wp:positionH relativeFrom="margin">
                  <wp:posOffset>-323850</wp:posOffset>
                </wp:positionH>
                <wp:positionV relativeFrom="paragraph">
                  <wp:posOffset>241300</wp:posOffset>
                </wp:positionV>
                <wp:extent cx="6359525" cy="6496050"/>
                <wp:effectExtent l="19050" t="19050" r="2222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649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EDBC8" id="Rectangle 35" o:spid="_x0000_s1026" style="position:absolute;margin-left:-25.5pt;margin-top:19pt;width:500.75pt;height:511.5pt;z-index:25168897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" filled="f" strokecolor="#7030a0" strokeweight="3pt">
                <w10:wrap anchorx="margin"/>
              </v:rect>
            </w:pict>
          </mc:Fallback>
        </mc:AlternateContent>
      </w:r>
    </w:p>
    <w:p w14:paraId="3FE9C7DC" w14:textId="3A593E25" w:rsidR="00A12EDA" w:rsidRDefault="00A12EDA" w:rsidP="00A12EDA">
      <w:pPr>
        <w:rPr>
          <w:lang w:val="en-US"/>
        </w:rPr>
      </w:pPr>
    </w:p>
    <w:p w14:paraId="6AD36165" w14:textId="5773D340" w:rsidR="00A12EDA" w:rsidRDefault="00A12EDA" w:rsidP="00A12EDA">
      <w:pPr>
        <w:rPr>
          <w:lang w:val="en-US"/>
        </w:rPr>
      </w:pPr>
    </w:p>
    <w:p w14:paraId="117C3025" w14:textId="617C0412" w:rsidR="00875695" w:rsidRDefault="00875695" w:rsidP="00A12EDA">
      <w:pPr>
        <w:rPr>
          <w:lang w:val="en-US"/>
        </w:rPr>
      </w:pPr>
    </w:p>
    <w:p w14:paraId="6DB5149B" w14:textId="5683CA84" w:rsidR="00875695" w:rsidRDefault="00875695" w:rsidP="00A12EDA">
      <w:pPr>
        <w:rPr>
          <w:lang w:val="en-US"/>
        </w:rPr>
      </w:pPr>
    </w:p>
    <w:p w14:paraId="18FD1B8C" w14:textId="13FC6548" w:rsidR="00875695" w:rsidRDefault="00875695" w:rsidP="00A12EDA">
      <w:pPr>
        <w:rPr>
          <w:lang w:val="en-US"/>
        </w:rPr>
      </w:pPr>
    </w:p>
    <w:p w14:paraId="54C6481B" w14:textId="5F00F52B" w:rsidR="00875695" w:rsidRDefault="00875695" w:rsidP="00A12EDA">
      <w:pPr>
        <w:rPr>
          <w:lang w:val="en-US"/>
        </w:rPr>
      </w:pPr>
    </w:p>
    <w:p w14:paraId="42CA6A95" w14:textId="619476B6" w:rsidR="00875695" w:rsidRDefault="00875695" w:rsidP="00A12EDA">
      <w:pPr>
        <w:rPr>
          <w:lang w:val="en-US"/>
        </w:rPr>
      </w:pPr>
    </w:p>
    <w:p w14:paraId="179AFDBC" w14:textId="02AC341B" w:rsidR="00875695" w:rsidRDefault="00875695" w:rsidP="00A12EDA">
      <w:pPr>
        <w:rPr>
          <w:lang w:val="en-US"/>
        </w:rPr>
      </w:pPr>
    </w:p>
    <w:p w14:paraId="2357A4B6" w14:textId="38674AF3" w:rsidR="00875695" w:rsidRDefault="00875695" w:rsidP="00A12EDA">
      <w:pPr>
        <w:rPr>
          <w:lang w:val="en-US"/>
        </w:rPr>
      </w:pPr>
    </w:p>
    <w:p w14:paraId="6DB323CB" w14:textId="1200E1FF" w:rsidR="00875695" w:rsidRDefault="00875695" w:rsidP="00A12EDA">
      <w:pPr>
        <w:rPr>
          <w:lang w:val="en-US"/>
        </w:rPr>
      </w:pPr>
    </w:p>
    <w:p w14:paraId="46EAACCF" w14:textId="33F44B61" w:rsidR="00875695" w:rsidRDefault="00875695" w:rsidP="00A12EDA">
      <w:pPr>
        <w:rPr>
          <w:lang w:val="en-US"/>
        </w:rPr>
      </w:pPr>
    </w:p>
    <w:p w14:paraId="3DFC9B56" w14:textId="1EDFF694" w:rsidR="00875695" w:rsidRDefault="00875695" w:rsidP="00A12EDA">
      <w:pPr>
        <w:rPr>
          <w:lang w:val="en-US"/>
        </w:rPr>
      </w:pPr>
    </w:p>
    <w:p w14:paraId="1103586C" w14:textId="4863D3BE" w:rsidR="00875695" w:rsidRDefault="00875695" w:rsidP="00A12EDA">
      <w:pPr>
        <w:rPr>
          <w:lang w:val="en-US"/>
        </w:rPr>
      </w:pPr>
    </w:p>
    <w:p w14:paraId="38BEF5D1" w14:textId="10E92BF2" w:rsidR="00875695" w:rsidRDefault="00875695" w:rsidP="00A12EDA">
      <w:pPr>
        <w:rPr>
          <w:lang w:val="en-US"/>
        </w:rPr>
      </w:pPr>
    </w:p>
    <w:p w14:paraId="5C478E4C" w14:textId="402AD9F8" w:rsidR="00875695" w:rsidRDefault="00875695" w:rsidP="00A12EDA">
      <w:pPr>
        <w:rPr>
          <w:lang w:val="en-US"/>
        </w:rPr>
      </w:pPr>
    </w:p>
    <w:p w14:paraId="46F8C933" w14:textId="514B75A7" w:rsidR="00875695" w:rsidRDefault="00875695" w:rsidP="00A12EDA">
      <w:pPr>
        <w:rPr>
          <w:lang w:val="en-US"/>
        </w:rPr>
      </w:pPr>
    </w:p>
    <w:p w14:paraId="56ED767C" w14:textId="6EE765AF" w:rsidR="00875695" w:rsidRDefault="00875695" w:rsidP="00A12EDA">
      <w:pPr>
        <w:rPr>
          <w:lang w:val="en-US"/>
        </w:rPr>
      </w:pPr>
    </w:p>
    <w:p w14:paraId="3E34E755" w14:textId="0E9B6BFE" w:rsidR="00875695" w:rsidRDefault="00875695" w:rsidP="00A12EDA">
      <w:pPr>
        <w:rPr>
          <w:lang w:val="en-US"/>
        </w:rPr>
      </w:pPr>
    </w:p>
    <w:p w14:paraId="7B8AA704" w14:textId="11364A0E" w:rsidR="00875695" w:rsidRDefault="00875695" w:rsidP="00A12EDA">
      <w:pPr>
        <w:rPr>
          <w:lang w:val="en-US"/>
        </w:rPr>
      </w:pPr>
    </w:p>
    <w:p w14:paraId="6AC3A977" w14:textId="6F4924C7" w:rsidR="00875695" w:rsidRDefault="00875695" w:rsidP="00A12EDA">
      <w:pPr>
        <w:rPr>
          <w:lang w:val="en-US"/>
        </w:rPr>
      </w:pPr>
    </w:p>
    <w:p w14:paraId="6414CB5F" w14:textId="0CCAD6B4" w:rsidR="00875695" w:rsidRDefault="00875695" w:rsidP="00A12EDA">
      <w:pPr>
        <w:rPr>
          <w:lang w:val="en-US"/>
        </w:rPr>
      </w:pPr>
    </w:p>
    <w:p w14:paraId="5C9B6D0A" w14:textId="51B2F492" w:rsidR="00875695" w:rsidRDefault="00875695" w:rsidP="00A12EDA">
      <w:pPr>
        <w:rPr>
          <w:lang w:val="en-US"/>
        </w:rPr>
      </w:pPr>
    </w:p>
    <w:p w14:paraId="595D5A02" w14:textId="6D52D7D0" w:rsidR="00875695" w:rsidRDefault="00875695" w:rsidP="00A12EDA">
      <w:pPr>
        <w:rPr>
          <w:lang w:val="en-US"/>
        </w:rPr>
      </w:pPr>
    </w:p>
    <w:p w14:paraId="1E2E45A5" w14:textId="703280D0" w:rsidR="00875695" w:rsidRDefault="00875695" w:rsidP="00A12EDA">
      <w:pPr>
        <w:rPr>
          <w:lang w:val="en-US"/>
        </w:rPr>
      </w:pPr>
    </w:p>
    <w:p w14:paraId="5C849C67" w14:textId="77777777" w:rsidR="00875695" w:rsidRDefault="00875695" w:rsidP="00A12EDA">
      <w:pPr>
        <w:rPr>
          <w:lang w:val="en-US"/>
        </w:rPr>
      </w:pPr>
    </w:p>
    <w:p w14:paraId="0768318D" w14:textId="4284946C" w:rsidR="000C0889" w:rsidRDefault="000C0889" w:rsidP="000C0889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59D5B4" wp14:editId="1BF89368">
                <wp:simplePos x="0" y="0"/>
                <wp:positionH relativeFrom="margin">
                  <wp:posOffset>-322144</wp:posOffset>
                </wp:positionH>
                <wp:positionV relativeFrom="paragraph">
                  <wp:posOffset>-141482</wp:posOffset>
                </wp:positionV>
                <wp:extent cx="6359525" cy="8428914"/>
                <wp:effectExtent l="19050" t="19050" r="2222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84289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DF849" id="Rectangle 10" o:spid="_x0000_s1026" style="position:absolute;margin-left:-25.35pt;margin-top:-11.15pt;width:500.75pt;height:663.7pt;z-index:251658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" filled="f" strokecolor="#7030a0" strokeweight="3pt">
                <w10:wrap anchorx="margin"/>
              </v:rect>
            </w:pict>
          </mc:Fallback>
        </mc:AlternateContent>
      </w:r>
      <w:r w:rsidRPr="18DC89FD">
        <w:rPr>
          <w:u w:val="single"/>
        </w:rPr>
        <w:t xml:space="preserve">Jigsaw </w:t>
      </w:r>
      <w:r w:rsidR="00C93D78">
        <w:rPr>
          <w:u w:val="single"/>
        </w:rPr>
        <w:t>Task 4</w:t>
      </w:r>
    </w:p>
    <w:p w14:paraId="4A7A43F4" w14:textId="1798C10E" w:rsidR="000C0889" w:rsidRDefault="000C0889" w:rsidP="000C0889">
      <w:pPr>
        <w:rPr>
          <w:b/>
          <w:bCs/>
        </w:rPr>
      </w:pPr>
      <w:r w:rsidRPr="18DC89FD">
        <w:rPr>
          <w:b/>
          <w:bCs/>
          <w:u w:val="single"/>
        </w:rPr>
        <w:t xml:space="preserve">LO: I </w:t>
      </w:r>
      <w:r w:rsidR="00783B6E">
        <w:rPr>
          <w:b/>
          <w:bCs/>
          <w:u w:val="single"/>
        </w:rPr>
        <w:t xml:space="preserve">can </w:t>
      </w:r>
      <w:r w:rsidR="00783B6E" w:rsidRPr="00783B6E">
        <w:rPr>
          <w:b/>
          <w:bCs/>
          <w:u w:val="single"/>
        </w:rPr>
        <w:t>identify my worries and fears and how I can help myself</w:t>
      </w:r>
      <w:r w:rsidR="00783B6E">
        <w:rPr>
          <w:b/>
          <w:bCs/>
          <w:u w:val="single"/>
        </w:rPr>
        <w:t>.</w:t>
      </w:r>
    </w:p>
    <w:p w14:paraId="6FC3B923" w14:textId="77777777" w:rsidR="00463007" w:rsidRDefault="00463007" w:rsidP="00213B0D">
      <w:pPr>
        <w:pStyle w:val="NoSpacing"/>
      </w:pPr>
    </w:p>
    <w:p w14:paraId="3226EEAA" w14:textId="25C1D7BC" w:rsidR="00866D8D" w:rsidRDefault="00213B0D" w:rsidP="00213B0D">
      <w:pPr>
        <w:pStyle w:val="NoSpacing"/>
      </w:pPr>
      <w:r>
        <w:t xml:space="preserve">Note down some feelings and emotions that people may have been feeling during the </w:t>
      </w:r>
      <w:r w:rsidR="00463007" w:rsidRPr="00463007">
        <w:t>Coronavirus pandemic</w:t>
      </w:r>
      <w:r>
        <w:t>.</w:t>
      </w:r>
    </w:p>
    <w:p w14:paraId="2493E582" w14:textId="35B4399F" w:rsidR="00866D8D" w:rsidRDefault="00866D8D" w:rsidP="00213B0D">
      <w:pPr>
        <w:pStyle w:val="NoSpacing"/>
      </w:pPr>
    </w:p>
    <w:tbl>
      <w:tblPr>
        <w:tblStyle w:val="TableGrid"/>
        <w:tblW w:w="9120" w:type="dxa"/>
        <w:tblLook w:val="04A0" w:firstRow="1" w:lastRow="0" w:firstColumn="1" w:lastColumn="0" w:noHBand="0" w:noVBand="1"/>
      </w:tblPr>
      <w:tblGrid>
        <w:gridCol w:w="3040"/>
        <w:gridCol w:w="3040"/>
        <w:gridCol w:w="3040"/>
      </w:tblGrid>
      <w:tr w:rsidR="00866D8D" w14:paraId="4946CEF6" w14:textId="77777777" w:rsidTr="00866D8D">
        <w:trPr>
          <w:trHeight w:val="591"/>
        </w:trPr>
        <w:tc>
          <w:tcPr>
            <w:tcW w:w="3040" w:type="dxa"/>
          </w:tcPr>
          <w:p w14:paraId="7636BA0A" w14:textId="77777777" w:rsidR="00866D8D" w:rsidRDefault="00866D8D" w:rsidP="00866D8D">
            <w:pPr>
              <w:pStyle w:val="NoSpacing"/>
            </w:pPr>
          </w:p>
        </w:tc>
        <w:tc>
          <w:tcPr>
            <w:tcW w:w="3040" w:type="dxa"/>
          </w:tcPr>
          <w:p w14:paraId="2C8C1B81" w14:textId="77777777" w:rsidR="00866D8D" w:rsidRDefault="00866D8D" w:rsidP="00866D8D">
            <w:pPr>
              <w:pStyle w:val="NoSpacing"/>
            </w:pPr>
          </w:p>
        </w:tc>
        <w:tc>
          <w:tcPr>
            <w:tcW w:w="3040" w:type="dxa"/>
          </w:tcPr>
          <w:p w14:paraId="1607EE1F" w14:textId="77777777" w:rsidR="00866D8D" w:rsidRDefault="00866D8D" w:rsidP="00866D8D">
            <w:pPr>
              <w:pStyle w:val="NoSpacing"/>
            </w:pPr>
          </w:p>
        </w:tc>
      </w:tr>
      <w:tr w:rsidR="00866D8D" w14:paraId="7253A81A" w14:textId="77777777" w:rsidTr="00866D8D">
        <w:trPr>
          <w:trHeight w:val="591"/>
        </w:trPr>
        <w:tc>
          <w:tcPr>
            <w:tcW w:w="3040" w:type="dxa"/>
          </w:tcPr>
          <w:p w14:paraId="3C7E99F2" w14:textId="77777777" w:rsidR="00866D8D" w:rsidRDefault="00866D8D" w:rsidP="00866D8D">
            <w:pPr>
              <w:pStyle w:val="NoSpacing"/>
            </w:pPr>
          </w:p>
        </w:tc>
        <w:tc>
          <w:tcPr>
            <w:tcW w:w="3040" w:type="dxa"/>
          </w:tcPr>
          <w:p w14:paraId="5FE4A5F0" w14:textId="77777777" w:rsidR="00866D8D" w:rsidRDefault="00866D8D" w:rsidP="00866D8D">
            <w:pPr>
              <w:pStyle w:val="NoSpacing"/>
            </w:pPr>
          </w:p>
        </w:tc>
        <w:tc>
          <w:tcPr>
            <w:tcW w:w="3040" w:type="dxa"/>
          </w:tcPr>
          <w:p w14:paraId="61BEDDE6" w14:textId="77777777" w:rsidR="00866D8D" w:rsidRDefault="00866D8D" w:rsidP="00866D8D">
            <w:pPr>
              <w:pStyle w:val="NoSpacing"/>
            </w:pPr>
          </w:p>
        </w:tc>
      </w:tr>
    </w:tbl>
    <w:p w14:paraId="5D24D05C" w14:textId="7228BF23" w:rsidR="00866D8D" w:rsidRDefault="00866D8D" w:rsidP="00866D8D">
      <w:pPr>
        <w:pStyle w:val="NoSpacing"/>
      </w:pPr>
    </w:p>
    <w:p w14:paraId="2DFAFB8B" w14:textId="77777777" w:rsidR="00DA48F0" w:rsidRDefault="000C7E4F" w:rsidP="00213B0D">
      <w:pPr>
        <w:pStyle w:val="NoSpacing"/>
      </w:pPr>
      <w:r>
        <w:t xml:space="preserve">Colour in the traffic light image below. </w:t>
      </w:r>
    </w:p>
    <w:p w14:paraId="0E21B47A" w14:textId="77777777" w:rsidR="00DA48F0" w:rsidRDefault="00DA48F0" w:rsidP="00213B0D">
      <w:pPr>
        <w:pStyle w:val="NoSpacing"/>
      </w:pPr>
    </w:p>
    <w:p w14:paraId="2126F386" w14:textId="1C8871EF" w:rsidR="00866D8D" w:rsidRDefault="000C7E4F" w:rsidP="00DA48F0">
      <w:pPr>
        <w:pStyle w:val="NoSpacing"/>
        <w:numPr>
          <w:ilvl w:val="0"/>
          <w:numId w:val="2"/>
        </w:numPr>
      </w:pPr>
      <w:r>
        <w:t>Next to the green light, write something you can</w:t>
      </w:r>
      <w:r w:rsidR="006D3299">
        <w:t xml:space="preserve"> start to</w:t>
      </w:r>
      <w:r>
        <w:t xml:space="preserve"> do to help manage difficult feelings. </w:t>
      </w:r>
    </w:p>
    <w:p w14:paraId="58058461" w14:textId="2B08792A" w:rsidR="00DA48F0" w:rsidRDefault="00DA48F0" w:rsidP="00DA48F0">
      <w:pPr>
        <w:pStyle w:val="NoSpacing"/>
        <w:numPr>
          <w:ilvl w:val="0"/>
          <w:numId w:val="2"/>
        </w:numPr>
      </w:pPr>
      <w:r>
        <w:t xml:space="preserve">Next to the </w:t>
      </w:r>
      <w:r w:rsidR="006D3299">
        <w:t xml:space="preserve">amber light, write something that you may continue to do to help manage difficult feelings. </w:t>
      </w:r>
    </w:p>
    <w:p w14:paraId="30B75CAC" w14:textId="37A88E62" w:rsidR="006D3299" w:rsidRDefault="006D3299" w:rsidP="00DA48F0">
      <w:pPr>
        <w:pStyle w:val="NoSpacing"/>
        <w:numPr>
          <w:ilvl w:val="0"/>
          <w:numId w:val="2"/>
        </w:numPr>
      </w:pPr>
      <w:r>
        <w:t xml:space="preserve">Next to the red light, write something that you </w:t>
      </w:r>
      <w:r w:rsidR="002E7071">
        <w:t xml:space="preserve">will stop doing as it makes difficult feelings worse. </w:t>
      </w:r>
    </w:p>
    <w:p w14:paraId="345ACBFB" w14:textId="30EC9484" w:rsidR="00213B0D" w:rsidRDefault="00213B0D" w:rsidP="00213B0D">
      <w:pPr>
        <w:pStyle w:val="NoSpacing"/>
      </w:pPr>
    </w:p>
    <w:p w14:paraId="59384084" w14:textId="31C9E427" w:rsidR="0067198C" w:rsidRDefault="0067198C" w:rsidP="00213B0D">
      <w:pPr>
        <w:pStyle w:val="NoSpacing"/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49" behindDoc="1" locked="0" layoutInCell="1" allowOverlap="1" wp14:anchorId="5067A981" wp14:editId="01BC5E21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2621915" cy="3425190"/>
            <wp:effectExtent l="0" t="0" r="6985" b="381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13" name="Picture 13" descr="Printable Traffic Light Templat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Traffic Light Templat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B5296" w14:textId="0CEFE90A" w:rsidR="0067198C" w:rsidRDefault="0067198C" w:rsidP="00213B0D">
      <w:pPr>
        <w:pStyle w:val="NoSpacing"/>
      </w:pPr>
    </w:p>
    <w:p w14:paraId="2B04BB05" w14:textId="37C228DA" w:rsidR="0067198C" w:rsidRDefault="0067198C" w:rsidP="00213B0D">
      <w:pPr>
        <w:pStyle w:val="NoSpacing"/>
      </w:pPr>
    </w:p>
    <w:p w14:paraId="39E3911F" w14:textId="65BE7A16" w:rsidR="0067198C" w:rsidRDefault="0067198C" w:rsidP="00213B0D">
      <w:pPr>
        <w:pStyle w:val="NoSpacing"/>
      </w:pPr>
    </w:p>
    <w:p w14:paraId="2F4D241E" w14:textId="4AC114CA" w:rsidR="0067198C" w:rsidRDefault="0067198C" w:rsidP="00213B0D">
      <w:pPr>
        <w:pStyle w:val="NoSpacing"/>
      </w:pPr>
    </w:p>
    <w:p w14:paraId="73F3BFA0" w14:textId="77777777" w:rsidR="0067198C" w:rsidRDefault="0067198C" w:rsidP="00213B0D">
      <w:pPr>
        <w:pStyle w:val="NoSpacing"/>
      </w:pPr>
    </w:p>
    <w:p w14:paraId="73F1324B" w14:textId="094A4899" w:rsidR="0067198C" w:rsidRDefault="0067198C" w:rsidP="00213B0D">
      <w:pPr>
        <w:pStyle w:val="NoSpacing"/>
      </w:pPr>
    </w:p>
    <w:p w14:paraId="746F96A8" w14:textId="7CD200B9" w:rsidR="0067198C" w:rsidRDefault="0067198C" w:rsidP="00213B0D">
      <w:pPr>
        <w:pStyle w:val="NoSpacing"/>
      </w:pPr>
    </w:p>
    <w:p w14:paraId="587E9FD1" w14:textId="26AB90FF" w:rsidR="0067198C" w:rsidRDefault="0067198C" w:rsidP="00213B0D">
      <w:pPr>
        <w:pStyle w:val="NoSpacing"/>
      </w:pPr>
    </w:p>
    <w:p w14:paraId="24147C75" w14:textId="77777777" w:rsidR="0067198C" w:rsidRDefault="0067198C" w:rsidP="00213B0D">
      <w:pPr>
        <w:pStyle w:val="NoSpacing"/>
      </w:pPr>
    </w:p>
    <w:p w14:paraId="789766D6" w14:textId="77777777" w:rsidR="0067198C" w:rsidRDefault="0067198C" w:rsidP="00213B0D">
      <w:pPr>
        <w:pStyle w:val="NoSpacing"/>
      </w:pPr>
    </w:p>
    <w:p w14:paraId="23BA0516" w14:textId="77777777" w:rsidR="0067198C" w:rsidRDefault="0067198C" w:rsidP="00213B0D">
      <w:pPr>
        <w:pStyle w:val="NoSpacing"/>
      </w:pPr>
    </w:p>
    <w:p w14:paraId="6E3F54FC" w14:textId="77777777" w:rsidR="0067198C" w:rsidRDefault="0067198C" w:rsidP="00213B0D">
      <w:pPr>
        <w:pStyle w:val="NoSpacing"/>
      </w:pPr>
    </w:p>
    <w:p w14:paraId="6DE6C7EF" w14:textId="77777777" w:rsidR="0067198C" w:rsidRDefault="0067198C" w:rsidP="00213B0D">
      <w:pPr>
        <w:pStyle w:val="NoSpacing"/>
      </w:pPr>
    </w:p>
    <w:p w14:paraId="1D885A78" w14:textId="77777777" w:rsidR="0067198C" w:rsidRDefault="0067198C" w:rsidP="00213B0D">
      <w:pPr>
        <w:pStyle w:val="NoSpacing"/>
      </w:pPr>
    </w:p>
    <w:p w14:paraId="0786D4FC" w14:textId="77777777" w:rsidR="0067198C" w:rsidRDefault="0067198C" w:rsidP="00213B0D">
      <w:pPr>
        <w:pStyle w:val="NoSpacing"/>
      </w:pPr>
    </w:p>
    <w:p w14:paraId="1ADD564D" w14:textId="77777777" w:rsidR="0067198C" w:rsidRDefault="0067198C" w:rsidP="00213B0D">
      <w:pPr>
        <w:pStyle w:val="NoSpacing"/>
      </w:pPr>
    </w:p>
    <w:p w14:paraId="379F6CAC" w14:textId="77777777" w:rsidR="0067198C" w:rsidRDefault="0067198C" w:rsidP="00213B0D">
      <w:pPr>
        <w:pStyle w:val="NoSpacing"/>
      </w:pPr>
    </w:p>
    <w:p w14:paraId="261CB596" w14:textId="77777777" w:rsidR="0067198C" w:rsidRDefault="0067198C" w:rsidP="00213B0D">
      <w:pPr>
        <w:pStyle w:val="NoSpacing"/>
      </w:pPr>
    </w:p>
    <w:p w14:paraId="5B5654CC" w14:textId="77777777" w:rsidR="0067198C" w:rsidRDefault="0067198C" w:rsidP="00213B0D">
      <w:pPr>
        <w:pStyle w:val="NoSpacing"/>
      </w:pPr>
    </w:p>
    <w:p w14:paraId="0A37D3DE" w14:textId="77777777" w:rsidR="0067198C" w:rsidRDefault="0067198C" w:rsidP="00213B0D">
      <w:pPr>
        <w:pStyle w:val="NoSpacing"/>
      </w:pPr>
    </w:p>
    <w:p w14:paraId="5C2FA9D8" w14:textId="77777777" w:rsidR="0067198C" w:rsidRPr="00463007" w:rsidRDefault="0067198C" w:rsidP="00213B0D">
      <w:pPr>
        <w:pStyle w:val="NoSpacing"/>
      </w:pPr>
    </w:p>
    <w:p w14:paraId="39AED61F" w14:textId="153C4BC2" w:rsidR="00463007" w:rsidRDefault="00463007" w:rsidP="00463007">
      <w:pPr>
        <w:rPr>
          <w:lang w:val="en-US"/>
        </w:rPr>
      </w:pPr>
      <w:r w:rsidRPr="00463007">
        <w:rPr>
          <w:lang w:val="en-US"/>
        </w:rPr>
        <w:t>Do you know anyone who can help? Who can help you in school</w:t>
      </w:r>
      <w:r w:rsidR="002E7071">
        <w:rPr>
          <w:lang w:val="en-US"/>
        </w:rPr>
        <w:t xml:space="preserve"> and at home? </w:t>
      </w:r>
    </w:p>
    <w:p w14:paraId="7C348DA4" w14:textId="1B9C0C40" w:rsidR="002E7071" w:rsidRPr="002E7071" w:rsidRDefault="002E7071" w:rsidP="00463007">
      <w:pPr>
        <w:rPr>
          <w:sz w:val="6"/>
          <w:szCs w:val="6"/>
          <w:lang w:val="en-US"/>
        </w:rPr>
      </w:pPr>
    </w:p>
    <w:p w14:paraId="206981F8" w14:textId="153C4BC2" w:rsidR="002E7071" w:rsidRDefault="0067198C" w:rsidP="00463007">
      <w:pPr>
        <w:rPr>
          <w:lang w:val="en-US"/>
        </w:rPr>
      </w:pPr>
      <w:r>
        <w:rPr>
          <w:lang w:val="en-US"/>
        </w:rPr>
        <w:t xml:space="preserve"> </w:t>
      </w:r>
      <w:r w:rsidR="002E7071">
        <w:rPr>
          <w:lang w:val="en-US"/>
        </w:rPr>
        <w:t>___________________________________________________________________</w:t>
      </w:r>
      <w:r>
        <w:rPr>
          <w:lang w:val="en-US"/>
        </w:rPr>
        <w:t>______________</w:t>
      </w:r>
    </w:p>
    <w:p w14:paraId="0BF356CF" w14:textId="77777777" w:rsidR="00E03A93" w:rsidRDefault="00E03A93" w:rsidP="00463007">
      <w:pPr>
        <w:rPr>
          <w:lang w:val="en-US"/>
        </w:rPr>
      </w:pPr>
    </w:p>
    <w:p w14:paraId="2AC5526F" w14:textId="77777777" w:rsidR="00E03A93" w:rsidRDefault="00E03A93" w:rsidP="00463007">
      <w:pPr>
        <w:rPr>
          <w:lang w:val="en-US"/>
        </w:rPr>
      </w:pPr>
    </w:p>
    <w:p w14:paraId="4369A4CC" w14:textId="77777777" w:rsidR="00E03A93" w:rsidRDefault="00E03A93" w:rsidP="00463007">
      <w:pPr>
        <w:rPr>
          <w:lang w:val="en-US"/>
        </w:rPr>
      </w:pPr>
    </w:p>
    <w:p w14:paraId="7F78FED9" w14:textId="77777777" w:rsidR="003B384D" w:rsidRDefault="003B384D" w:rsidP="00E03A93">
      <w:pPr>
        <w:rPr>
          <w:lang w:val="en-US"/>
        </w:rPr>
      </w:pPr>
    </w:p>
    <w:p w14:paraId="3035AC14" w14:textId="77777777" w:rsidR="00351C6A" w:rsidRDefault="00351C6A" w:rsidP="00E03A93">
      <w:pPr>
        <w:rPr>
          <w:lang w:val="en-US"/>
        </w:rPr>
      </w:pPr>
    </w:p>
    <w:p w14:paraId="041D6820" w14:textId="69DBA445" w:rsidR="00E03A93" w:rsidRDefault="00805435" w:rsidP="00E03A93">
      <w:pPr>
        <w:rPr>
          <w:lang w:val="en-US"/>
        </w:rPr>
      </w:pPr>
      <w:r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8A09673" wp14:editId="0AA101E4">
                <wp:simplePos x="0" y="0"/>
                <wp:positionH relativeFrom="margin">
                  <wp:posOffset>-322144</wp:posOffset>
                </wp:positionH>
                <wp:positionV relativeFrom="paragraph">
                  <wp:posOffset>145121</wp:posOffset>
                </wp:positionV>
                <wp:extent cx="6518228" cy="8920234"/>
                <wp:effectExtent l="19050" t="19050" r="1651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228" cy="89202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854F2" id="Rectangle 17" o:spid="_x0000_s1026" style="position:absolute;margin-left:-25.35pt;margin-top:11.45pt;width:513.25pt;height:702.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" filled="f" strokecolor="#7030a0" strokeweight="3pt">
                <w10:wrap anchorx="margin"/>
              </v:rect>
            </w:pict>
          </mc:Fallback>
        </mc:AlternateContent>
      </w:r>
      <w:r w:rsidR="004C656E">
        <w:rPr>
          <w:noProof/>
          <w:lang w:eastAsia="en-GB"/>
        </w:rPr>
        <w:drawing>
          <wp:anchor distT="0" distB="0" distL="114300" distR="114300" simplePos="0" relativeHeight="251658253" behindDoc="1" locked="0" layoutInCell="1" allowOverlap="1" wp14:anchorId="197F4726" wp14:editId="499E96B4">
            <wp:simplePos x="0" y="0"/>
            <wp:positionH relativeFrom="margin">
              <wp:posOffset>-107002</wp:posOffset>
            </wp:positionH>
            <wp:positionV relativeFrom="paragraph">
              <wp:posOffset>306070</wp:posOffset>
            </wp:positionV>
            <wp:extent cx="1409065" cy="1459865"/>
            <wp:effectExtent l="0" t="0" r="635" b="6985"/>
            <wp:wrapTight wrapText="bothSides">
              <wp:wrapPolygon edited="0">
                <wp:start x="0" y="0"/>
                <wp:lineTo x="0" y="21421"/>
                <wp:lineTo x="21318" y="21421"/>
                <wp:lineTo x="2131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1" t="29633" r="32600" b="45793"/>
                    <a:stretch/>
                  </pic:blipFill>
                  <pic:spPr bwMode="auto">
                    <a:xfrm>
                      <a:off x="0" y="0"/>
                      <a:ext cx="1409065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7A5DA" w14:textId="3E8D7A93" w:rsidR="00C561B8" w:rsidRDefault="00C561B8" w:rsidP="00C561B8">
      <w:pPr>
        <w:rPr>
          <w:u w:val="single"/>
        </w:rPr>
      </w:pPr>
      <w:r w:rsidRPr="18DC89FD">
        <w:rPr>
          <w:u w:val="single"/>
        </w:rPr>
        <w:t xml:space="preserve">Jigsaw </w:t>
      </w:r>
      <w:r w:rsidR="002B3031">
        <w:rPr>
          <w:u w:val="single"/>
        </w:rPr>
        <w:t>Task 5</w:t>
      </w:r>
    </w:p>
    <w:p w14:paraId="5FC23F43" w14:textId="24CB971C" w:rsidR="00C561B8" w:rsidRDefault="00C561B8" w:rsidP="00C561B8">
      <w:pPr>
        <w:rPr>
          <w:b/>
          <w:bCs/>
        </w:rPr>
      </w:pPr>
      <w:r w:rsidRPr="18DC89FD">
        <w:rPr>
          <w:b/>
          <w:bCs/>
          <w:u w:val="single"/>
        </w:rPr>
        <w:t xml:space="preserve">LO: I </w:t>
      </w:r>
      <w:r>
        <w:rPr>
          <w:b/>
          <w:bCs/>
          <w:u w:val="single"/>
        </w:rPr>
        <w:t>know</w:t>
      </w:r>
      <w:r w:rsidR="00836100" w:rsidRPr="00836100">
        <w:rPr>
          <w:b/>
          <w:bCs/>
          <w:u w:val="single"/>
        </w:rPr>
        <w:t xml:space="preserve"> how to prepare myself emotionally for the changes next year</w:t>
      </w:r>
      <w:r w:rsidR="00836100">
        <w:rPr>
          <w:b/>
          <w:bCs/>
          <w:u w:val="single"/>
        </w:rPr>
        <w:t>.</w:t>
      </w:r>
    </w:p>
    <w:p w14:paraId="3A01C77B" w14:textId="77777777" w:rsidR="00C561B8" w:rsidRPr="00034BB9" w:rsidRDefault="00C561B8" w:rsidP="00C561B8">
      <w:pPr>
        <w:rPr>
          <w:sz w:val="6"/>
          <w:szCs w:val="6"/>
        </w:rPr>
      </w:pPr>
    </w:p>
    <w:p w14:paraId="6BB28D8D" w14:textId="3BB75583" w:rsidR="00C561B8" w:rsidRDefault="00351C6A" w:rsidP="00C561B8">
      <w:pPr>
        <w:rPr>
          <w:lang w:val="en-US"/>
        </w:rPr>
      </w:pPr>
      <w:r>
        <w:rPr>
          <w:lang w:val="en-US"/>
        </w:rPr>
        <w:t xml:space="preserve">Think about </w:t>
      </w:r>
      <w:r w:rsidRPr="00351C6A">
        <w:rPr>
          <w:lang w:val="en-US"/>
        </w:rPr>
        <w:t>positive memories about the current school yea</w:t>
      </w:r>
      <w:r>
        <w:rPr>
          <w:lang w:val="en-US"/>
        </w:rPr>
        <w:t>r</w:t>
      </w:r>
      <w:r w:rsidR="004C656E">
        <w:rPr>
          <w:lang w:val="en-US"/>
        </w:rPr>
        <w:t>.                                  D</w:t>
      </w:r>
      <w:r w:rsidRPr="00351C6A">
        <w:rPr>
          <w:lang w:val="en-US"/>
        </w:rPr>
        <w:t xml:space="preserve">esign a t-shirt </w:t>
      </w:r>
      <w:r w:rsidR="004C656E">
        <w:rPr>
          <w:lang w:val="en-US"/>
        </w:rPr>
        <w:t xml:space="preserve">that </w:t>
      </w:r>
      <w:r w:rsidRPr="00351C6A">
        <w:rPr>
          <w:lang w:val="en-US"/>
        </w:rPr>
        <w:t xml:space="preserve">reflects these moments on the BACK. </w:t>
      </w:r>
      <w:r w:rsidR="004C656E">
        <w:rPr>
          <w:lang w:val="en-US"/>
        </w:rPr>
        <w:t xml:space="preserve">                                                         </w:t>
      </w:r>
      <w:r w:rsidRPr="00351C6A">
        <w:rPr>
          <w:lang w:val="en-US"/>
        </w:rPr>
        <w:t>On the FRONT</w:t>
      </w:r>
      <w:r>
        <w:rPr>
          <w:lang w:val="en-US"/>
        </w:rPr>
        <w:t xml:space="preserve">, </w:t>
      </w:r>
      <w:r w:rsidRPr="00351C6A">
        <w:rPr>
          <w:lang w:val="en-US"/>
        </w:rPr>
        <w:t xml:space="preserve">design something that reflects what </w:t>
      </w:r>
      <w:r>
        <w:rPr>
          <w:lang w:val="en-US"/>
        </w:rPr>
        <w:t>you</w:t>
      </w:r>
      <w:r w:rsidRPr="00351C6A">
        <w:rPr>
          <w:lang w:val="en-US"/>
        </w:rPr>
        <w:t xml:space="preserve"> are looking forward to</w:t>
      </w:r>
      <w:r>
        <w:rPr>
          <w:lang w:val="en-US"/>
        </w:rPr>
        <w:t xml:space="preserve"> about your next school year</w:t>
      </w:r>
      <w:r w:rsidRPr="00351C6A">
        <w:rPr>
          <w:lang w:val="en-US"/>
        </w:rPr>
        <w:t xml:space="preserve">. </w:t>
      </w:r>
    </w:p>
    <w:p w14:paraId="3BED5063" w14:textId="36225E54" w:rsidR="00C561B8" w:rsidRDefault="00805435" w:rsidP="00C561B8">
      <w:pPr>
        <w:rPr>
          <w:lang w:val="en-US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54" behindDoc="1" locked="0" layoutInCell="1" allowOverlap="1" wp14:anchorId="528271CB" wp14:editId="246E821E">
            <wp:simplePos x="0" y="0"/>
            <wp:positionH relativeFrom="margin">
              <wp:posOffset>-216526</wp:posOffset>
            </wp:positionH>
            <wp:positionV relativeFrom="paragraph">
              <wp:posOffset>161925</wp:posOffset>
            </wp:positionV>
            <wp:extent cx="3684270" cy="4182745"/>
            <wp:effectExtent l="0" t="0" r="0" b="8255"/>
            <wp:wrapTight wrapText="bothSides">
              <wp:wrapPolygon edited="0">
                <wp:start x="0" y="0"/>
                <wp:lineTo x="0" y="21544"/>
                <wp:lineTo x="21444" y="21544"/>
                <wp:lineTo x="21444" y="0"/>
                <wp:lineTo x="0" y="0"/>
              </wp:wrapPolygon>
            </wp:wrapTight>
            <wp:docPr id="20" name="Picture 20" descr="Blank Tshirt Template PNG for Design | T shirt design template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 Tshirt Template PNG for Design | T shirt design template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7624" r="52753" b="4689"/>
                    <a:stretch/>
                  </pic:blipFill>
                  <pic:spPr bwMode="auto">
                    <a:xfrm>
                      <a:off x="0" y="0"/>
                      <a:ext cx="368427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721F2" w14:textId="2A39D564" w:rsidR="00E03A93" w:rsidRDefault="00805435" w:rsidP="00463007">
      <w:pPr>
        <w:rPr>
          <w:lang w:val="en-US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55" behindDoc="1" locked="0" layoutInCell="1" allowOverlap="1" wp14:anchorId="07BC2D81" wp14:editId="4D60B3BA">
            <wp:simplePos x="0" y="0"/>
            <wp:positionH relativeFrom="margin">
              <wp:posOffset>2517387</wp:posOffset>
            </wp:positionH>
            <wp:positionV relativeFrom="paragraph">
              <wp:posOffset>2792711</wp:posOffset>
            </wp:positionV>
            <wp:extent cx="365760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ight>
            <wp:docPr id="21" name="Picture 21" descr="Blank Tshirt Template PNG for Design | T shirt design template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 Tshirt Template PNG for Design | T shirt design template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625" r="9083" b="8070"/>
                    <a:stretch/>
                  </pic:blipFill>
                  <pic:spPr bwMode="auto">
                    <a:xfrm>
                      <a:off x="0" y="0"/>
                      <a:ext cx="36576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943B9" w14:textId="77777777" w:rsidR="001222E2" w:rsidRPr="001222E2" w:rsidRDefault="001222E2" w:rsidP="001222E2">
      <w:pPr>
        <w:rPr>
          <w:lang w:val="en-US"/>
        </w:rPr>
      </w:pPr>
    </w:p>
    <w:p w14:paraId="23B27CCD" w14:textId="77777777" w:rsidR="001222E2" w:rsidRPr="001222E2" w:rsidRDefault="001222E2" w:rsidP="001222E2">
      <w:pPr>
        <w:rPr>
          <w:lang w:val="en-US"/>
        </w:rPr>
      </w:pPr>
    </w:p>
    <w:p w14:paraId="3E4602E7" w14:textId="77777777" w:rsidR="001222E2" w:rsidRPr="001222E2" w:rsidRDefault="001222E2" w:rsidP="001222E2">
      <w:pPr>
        <w:rPr>
          <w:lang w:val="en-US"/>
        </w:rPr>
      </w:pPr>
    </w:p>
    <w:p w14:paraId="1B74FAC7" w14:textId="77777777" w:rsidR="001222E2" w:rsidRPr="001222E2" w:rsidRDefault="001222E2" w:rsidP="001222E2">
      <w:pPr>
        <w:rPr>
          <w:lang w:val="en-US"/>
        </w:rPr>
      </w:pPr>
    </w:p>
    <w:p w14:paraId="3D17F778" w14:textId="77777777" w:rsidR="001222E2" w:rsidRPr="001222E2" w:rsidRDefault="001222E2" w:rsidP="001222E2">
      <w:pPr>
        <w:rPr>
          <w:lang w:val="en-US"/>
        </w:rPr>
      </w:pPr>
    </w:p>
    <w:p w14:paraId="79B0944A" w14:textId="77777777" w:rsidR="001222E2" w:rsidRPr="001222E2" w:rsidRDefault="001222E2" w:rsidP="001222E2">
      <w:pPr>
        <w:rPr>
          <w:lang w:val="en-US"/>
        </w:rPr>
      </w:pPr>
    </w:p>
    <w:p w14:paraId="58654C4B" w14:textId="77777777" w:rsidR="001222E2" w:rsidRPr="001222E2" w:rsidRDefault="001222E2" w:rsidP="001222E2">
      <w:pPr>
        <w:rPr>
          <w:lang w:val="en-US"/>
        </w:rPr>
      </w:pPr>
    </w:p>
    <w:p w14:paraId="6D0FAB71" w14:textId="77777777" w:rsidR="001222E2" w:rsidRPr="001222E2" w:rsidRDefault="001222E2" w:rsidP="001222E2">
      <w:pPr>
        <w:rPr>
          <w:lang w:val="en-US"/>
        </w:rPr>
      </w:pPr>
    </w:p>
    <w:p w14:paraId="2E390292" w14:textId="77777777" w:rsidR="001222E2" w:rsidRPr="001222E2" w:rsidRDefault="001222E2" w:rsidP="001222E2">
      <w:pPr>
        <w:rPr>
          <w:lang w:val="en-US"/>
        </w:rPr>
      </w:pPr>
    </w:p>
    <w:p w14:paraId="7C1ADF20" w14:textId="77777777" w:rsidR="001222E2" w:rsidRPr="001222E2" w:rsidRDefault="001222E2" w:rsidP="001222E2">
      <w:pPr>
        <w:rPr>
          <w:lang w:val="en-US"/>
        </w:rPr>
      </w:pPr>
    </w:p>
    <w:p w14:paraId="3BCF6037" w14:textId="77777777" w:rsidR="001222E2" w:rsidRPr="001222E2" w:rsidRDefault="001222E2" w:rsidP="001222E2">
      <w:pPr>
        <w:rPr>
          <w:lang w:val="en-US"/>
        </w:rPr>
      </w:pPr>
    </w:p>
    <w:p w14:paraId="44259720" w14:textId="77777777" w:rsidR="001222E2" w:rsidRPr="001222E2" w:rsidRDefault="001222E2" w:rsidP="001222E2">
      <w:pPr>
        <w:rPr>
          <w:lang w:val="en-US"/>
        </w:rPr>
      </w:pPr>
    </w:p>
    <w:p w14:paraId="771BA865" w14:textId="77777777" w:rsidR="001222E2" w:rsidRPr="001222E2" w:rsidRDefault="001222E2" w:rsidP="001222E2">
      <w:pPr>
        <w:rPr>
          <w:lang w:val="en-US"/>
        </w:rPr>
      </w:pPr>
    </w:p>
    <w:p w14:paraId="681E715A" w14:textId="77777777" w:rsidR="001222E2" w:rsidRPr="001222E2" w:rsidRDefault="001222E2" w:rsidP="001222E2">
      <w:pPr>
        <w:rPr>
          <w:lang w:val="en-US"/>
        </w:rPr>
      </w:pPr>
    </w:p>
    <w:p w14:paraId="6793305E" w14:textId="77777777" w:rsidR="001222E2" w:rsidRPr="001222E2" w:rsidRDefault="001222E2" w:rsidP="001222E2">
      <w:pPr>
        <w:rPr>
          <w:lang w:val="en-US"/>
        </w:rPr>
      </w:pPr>
    </w:p>
    <w:p w14:paraId="427BA74E" w14:textId="77777777" w:rsidR="001222E2" w:rsidRPr="001222E2" w:rsidRDefault="001222E2" w:rsidP="001222E2">
      <w:pPr>
        <w:rPr>
          <w:lang w:val="en-US"/>
        </w:rPr>
      </w:pPr>
    </w:p>
    <w:p w14:paraId="2BDB280B" w14:textId="07A565DD" w:rsidR="001222E2" w:rsidRDefault="001222E2" w:rsidP="001222E2">
      <w:pPr>
        <w:tabs>
          <w:tab w:val="left" w:pos="2536"/>
        </w:tabs>
        <w:rPr>
          <w:lang w:val="en-US"/>
        </w:rPr>
      </w:pPr>
      <w:r>
        <w:rPr>
          <w:lang w:val="en-US"/>
        </w:rPr>
        <w:tab/>
      </w:r>
    </w:p>
    <w:p w14:paraId="4244A1DA" w14:textId="77777777" w:rsidR="001222E2" w:rsidRDefault="001222E2" w:rsidP="001222E2">
      <w:pPr>
        <w:tabs>
          <w:tab w:val="left" w:pos="2536"/>
        </w:tabs>
        <w:rPr>
          <w:lang w:val="en-US"/>
        </w:rPr>
      </w:pPr>
    </w:p>
    <w:p w14:paraId="0F3FD77F" w14:textId="77777777" w:rsidR="001222E2" w:rsidRDefault="001222E2" w:rsidP="001222E2">
      <w:pPr>
        <w:tabs>
          <w:tab w:val="left" w:pos="2536"/>
        </w:tabs>
        <w:rPr>
          <w:lang w:val="en-US"/>
        </w:rPr>
      </w:pPr>
    </w:p>
    <w:p w14:paraId="2E39E2DD" w14:textId="77777777" w:rsidR="001222E2" w:rsidRPr="001222E2" w:rsidRDefault="001222E2" w:rsidP="001222E2">
      <w:pPr>
        <w:tabs>
          <w:tab w:val="left" w:pos="2536"/>
        </w:tabs>
        <w:rPr>
          <w:lang w:val="en-US"/>
        </w:rPr>
      </w:pPr>
    </w:p>
    <w:p w14:paraId="73DD30C8" w14:textId="380F6DEF" w:rsidR="001222E2" w:rsidRPr="001222E2" w:rsidRDefault="001222E2" w:rsidP="001222E2">
      <w:pPr>
        <w:rPr>
          <w:lang w:val="en-US"/>
        </w:rPr>
      </w:pPr>
      <w:bookmarkStart w:id="0" w:name="_GoBack"/>
      <w:bookmarkEnd w:id="0"/>
    </w:p>
    <w:sectPr w:rsidR="001222E2" w:rsidRPr="001222E2" w:rsidSect="00923439">
      <w:pgSz w:w="11906" w:h="16838"/>
      <w:pgMar w:top="127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01F3A"/>
    <w:multiLevelType w:val="hybridMultilevel"/>
    <w:tmpl w:val="48789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47F3E"/>
    <w:multiLevelType w:val="hybridMultilevel"/>
    <w:tmpl w:val="7520C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BE"/>
    <w:rsid w:val="00007954"/>
    <w:rsid w:val="00023040"/>
    <w:rsid w:val="00030B5F"/>
    <w:rsid w:val="00034BB9"/>
    <w:rsid w:val="00045105"/>
    <w:rsid w:val="00047B6F"/>
    <w:rsid w:val="0005407D"/>
    <w:rsid w:val="00087A75"/>
    <w:rsid w:val="00092A22"/>
    <w:rsid w:val="000C0889"/>
    <w:rsid w:val="000C7E4F"/>
    <w:rsid w:val="001222E2"/>
    <w:rsid w:val="0013775C"/>
    <w:rsid w:val="001549BC"/>
    <w:rsid w:val="001A0451"/>
    <w:rsid w:val="001B21AB"/>
    <w:rsid w:val="00213B0D"/>
    <w:rsid w:val="00281EBE"/>
    <w:rsid w:val="002B3031"/>
    <w:rsid w:val="002D1483"/>
    <w:rsid w:val="002D6217"/>
    <w:rsid w:val="002E7071"/>
    <w:rsid w:val="002F75DD"/>
    <w:rsid w:val="003228A4"/>
    <w:rsid w:val="00351C6A"/>
    <w:rsid w:val="0038613B"/>
    <w:rsid w:val="003B384D"/>
    <w:rsid w:val="003B6EC1"/>
    <w:rsid w:val="003D25FA"/>
    <w:rsid w:val="004237AC"/>
    <w:rsid w:val="004404FB"/>
    <w:rsid w:val="00463007"/>
    <w:rsid w:val="004C61E0"/>
    <w:rsid w:val="004C656E"/>
    <w:rsid w:val="00504664"/>
    <w:rsid w:val="00552F65"/>
    <w:rsid w:val="005957C4"/>
    <w:rsid w:val="005A15CD"/>
    <w:rsid w:val="005A489A"/>
    <w:rsid w:val="005A579D"/>
    <w:rsid w:val="005D0B16"/>
    <w:rsid w:val="005E06DB"/>
    <w:rsid w:val="0066669D"/>
    <w:rsid w:val="0067198C"/>
    <w:rsid w:val="006868D9"/>
    <w:rsid w:val="00696C4E"/>
    <w:rsid w:val="006D3299"/>
    <w:rsid w:val="00731D89"/>
    <w:rsid w:val="00783B6E"/>
    <w:rsid w:val="007A4449"/>
    <w:rsid w:val="007C2507"/>
    <w:rsid w:val="007C27FB"/>
    <w:rsid w:val="007E1B86"/>
    <w:rsid w:val="007F1405"/>
    <w:rsid w:val="00805435"/>
    <w:rsid w:val="00806382"/>
    <w:rsid w:val="00836100"/>
    <w:rsid w:val="00866D8D"/>
    <w:rsid w:val="00875695"/>
    <w:rsid w:val="0087718D"/>
    <w:rsid w:val="008A0B35"/>
    <w:rsid w:val="008B2E11"/>
    <w:rsid w:val="00923439"/>
    <w:rsid w:val="009A4E1C"/>
    <w:rsid w:val="009C2F05"/>
    <w:rsid w:val="009C4CC4"/>
    <w:rsid w:val="009E563E"/>
    <w:rsid w:val="00A12EDA"/>
    <w:rsid w:val="00A90D17"/>
    <w:rsid w:val="00AD0E70"/>
    <w:rsid w:val="00B51BBB"/>
    <w:rsid w:val="00B54A2A"/>
    <w:rsid w:val="00B94B54"/>
    <w:rsid w:val="00B95329"/>
    <w:rsid w:val="00BA5715"/>
    <w:rsid w:val="00C51F2E"/>
    <w:rsid w:val="00C561B8"/>
    <w:rsid w:val="00C62829"/>
    <w:rsid w:val="00C93D78"/>
    <w:rsid w:val="00D33405"/>
    <w:rsid w:val="00D50620"/>
    <w:rsid w:val="00DA48F0"/>
    <w:rsid w:val="00DE119B"/>
    <w:rsid w:val="00DF7778"/>
    <w:rsid w:val="00E03A93"/>
    <w:rsid w:val="00E21D06"/>
    <w:rsid w:val="00E826C7"/>
    <w:rsid w:val="00ED0700"/>
    <w:rsid w:val="00F134D1"/>
    <w:rsid w:val="00F34064"/>
    <w:rsid w:val="00F61BD9"/>
    <w:rsid w:val="00F75B7C"/>
    <w:rsid w:val="00FC3C66"/>
    <w:rsid w:val="00FC5CF8"/>
    <w:rsid w:val="18DC89FD"/>
    <w:rsid w:val="3C9F430D"/>
    <w:rsid w:val="49227753"/>
    <w:rsid w:val="4C76C60C"/>
    <w:rsid w:val="5AC39062"/>
    <w:rsid w:val="6B4E4347"/>
    <w:rsid w:val="76BC0A9A"/>
    <w:rsid w:val="7929B7D2"/>
    <w:rsid w:val="7BBD9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44976"/>
  <w15:chartTrackingRefBased/>
  <w15:docId w15:val="{C0B75A2A-1AF0-4644-8B38-685CB9C2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1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3B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url?sa=i&amp;url=https://ya-webdesign.com/image/writer-clipart-emoji/302232.html&amp;psig=AOvVaw3IOs1J3P_o6EZWXlvqfsR_&amp;ust=1591631003671000&amp;source=images&amp;cd=vfe&amp;ved=0CAIQjRxqFwoTCOi7_tWF8OkCFQAAAAAdAAAAABAK" TargetMode="External"/><Relationship Id="rId17" Type="http://schemas.openxmlformats.org/officeDocument/2006/relationships/hyperlink" Target="https://www.google.co.uk/url?sa=i&amp;url=https://www.pinterest.com/pin/613967361679249010/&amp;psig=AOvVaw0QXR7-lXwuSoQFfe8oH4EG&amp;ust=1591632378738000&amp;source=images&amp;cd=vfe&amp;ved=0CAIQjRxqFwoTCNih4-WK8OkCFQAAAAAdAAAAABA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ogle.co.uk/url?sa=i&amp;url=https://st-christopher.coventry.sch.uk/jigsaw-how-we-teach-phse/&amp;psig=AOvVaw2hA51uXthh-IIW5r1j0u21&amp;ust=1591629835115000&amp;source=images&amp;cd=vfe&amp;ved=0CAIQjRxqFwoTCPDb26iB8OkCFQAAAAAdAAAAABAE" TargetMode="External"/><Relationship Id="rId14" Type="http://schemas.openxmlformats.org/officeDocument/2006/relationships/hyperlink" Target="https://www.google.co.uk/url?sa=i&amp;url=https://patternuniverse.com/download/traffic-light-pattern/&amp;psig=AOvVaw0bfV3QqKirxvq5i9W-DS_5&amp;ust=1591631615746000&amp;source=images&amp;cd=vfe&amp;ved=0CAIQjRxqFwoTCKi56fmH8OkCFQAAAAAdAAAAAB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975582-4A85-42C4-8CB6-7C9ECADBB3B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d036b407-fb87-4178-be26-283ed4236fb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53be00b-af8a-44fe-8716-9ec89f2745a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B56CC7B-A222-4497-A878-B1F05D1A8B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D3179B-9849-4075-B8A4-46CFC49F4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6b407-fb87-4178-be26-283ed4236fb0"/>
    <ds:schemaRef ds:uri="f53be00b-af8a-44fe-8716-9ec89f2745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43C2823E</Template>
  <TotalTime>24</TotalTime>
  <Pages>7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Coates</dc:creator>
  <cp:keywords/>
  <dc:description/>
  <cp:lastModifiedBy>Miss E Coates</cp:lastModifiedBy>
  <cp:revision>35</cp:revision>
  <dcterms:created xsi:type="dcterms:W3CDTF">2020-06-09T13:21:00Z</dcterms:created>
  <dcterms:modified xsi:type="dcterms:W3CDTF">2020-06-09T13:43:00Z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